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523130335"/>
        <w:docPartObj>
          <w:docPartGallery w:val="Cover Pages"/>
          <w:docPartUnique/>
        </w:docPartObj>
      </w:sdtPr>
      <w:sdtEndPr>
        <w:rPr>
          <w:rFonts w:ascii="FlandersArtSans-Regular" w:hAnsi="FlandersArtSans-Regular"/>
          <w:lang w:val="nl-NL"/>
        </w:rPr>
      </w:sdtEndPr>
      <w:sdtContent>
        <w:p w14:paraId="3EA0B32D" w14:textId="77777777" w:rsidR="00A206E7" w:rsidRDefault="00A206E7"/>
        <w:p w14:paraId="3606A508" w14:textId="77777777" w:rsidR="00A206E7" w:rsidRDefault="0058309E">
          <w:pPr>
            <w:rPr>
              <w:rFonts w:ascii="FlandersArtSans-Regular" w:hAnsi="FlandersArtSans-Regular"/>
              <w:lang w:val="nl-NL"/>
            </w:rPr>
          </w:pPr>
          <w:r w:rsidRPr="0058309E">
            <w:rPr>
              <w:rFonts w:ascii="FlandersArtSans-Regular" w:hAnsi="FlandersArtSans-Regular"/>
              <w:noProof/>
              <w:lang w:val="nl-NL"/>
            </w:rPr>
            <w:drawing>
              <wp:anchor distT="0" distB="0" distL="114300" distR="114300" simplePos="0" relativeHeight="251661312" behindDoc="0" locked="0" layoutInCell="1" allowOverlap="1" wp14:anchorId="049890C9" wp14:editId="4861EF29">
                <wp:simplePos x="0" y="0"/>
                <wp:positionH relativeFrom="column">
                  <wp:posOffset>441325</wp:posOffset>
                </wp:positionH>
                <wp:positionV relativeFrom="paragraph">
                  <wp:posOffset>2566670</wp:posOffset>
                </wp:positionV>
                <wp:extent cx="599440" cy="554355"/>
                <wp:effectExtent l="0" t="0" r="0" b="4445"/>
                <wp:wrapThrough wrapText="bothSides">
                  <wp:wrapPolygon edited="0">
                    <wp:start x="10068" y="0"/>
                    <wp:lineTo x="7780" y="495"/>
                    <wp:lineTo x="458" y="6433"/>
                    <wp:lineTo x="0" y="11876"/>
                    <wp:lineTo x="0" y="15340"/>
                    <wp:lineTo x="3661" y="16330"/>
                    <wp:lineTo x="4119" y="21278"/>
                    <wp:lineTo x="7322" y="21278"/>
                    <wp:lineTo x="10983" y="21278"/>
                    <wp:lineTo x="20593" y="17320"/>
                    <wp:lineTo x="21051" y="12866"/>
                    <wp:lineTo x="21051" y="10392"/>
                    <wp:lineTo x="20593" y="7918"/>
                    <wp:lineTo x="14644" y="0"/>
                    <wp:lineTo x="10068" y="0"/>
                  </wp:wrapPolygon>
                </wp:wrapThrough>
                <wp:docPr id="10" name="Afbeelding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Afbeelding 10"/>
                        <pic:cNvPicPr/>
                      </pic:nvPicPr>
                      <pic:blipFill>
                        <a:blip r:embed="rId11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  <a:ext uri="{96DAC541-7B7A-43D3-8B79-37D633B846F1}">
                              <asvg:svgBlip xmlns:asvg="http://schemas.microsoft.com/office/drawing/2016/SVG/main" r:embed="rId1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9440" cy="5543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206E7"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659264" behindDoc="0" locked="0" layoutInCell="1" allowOverlap="1" wp14:anchorId="029A17D2" wp14:editId="6C90930D">
                    <wp:simplePos x="0" y="0"/>
                    <wp:positionH relativeFrom="margin">
                      <wp:posOffset>471170</wp:posOffset>
                    </wp:positionH>
                    <wp:positionV relativeFrom="page">
                      <wp:posOffset>2924496</wp:posOffset>
                    </wp:positionV>
                    <wp:extent cx="4686300" cy="6720840"/>
                    <wp:effectExtent l="0" t="0" r="3175" b="0"/>
                    <wp:wrapSquare wrapText="bothSides"/>
                    <wp:docPr id="131" name="Tekstvak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3544C05" w14:textId="0457C911" w:rsidR="00A206E7" w:rsidRPr="00A95F05" w:rsidRDefault="00CF3F81" w:rsidP="00D078F1">
                                <w:pPr>
                                  <w:spacing w:before="40" w:after="560" w:line="216" w:lineRule="auto"/>
                                  <w:rPr>
                                    <w:rStyle w:val="TitelChar"/>
                                  </w:rPr>
                                </w:pPr>
                                <w:sdt>
                                  <w:sdtPr>
                                    <w:rPr>
                                      <w:rStyle w:val="Kop1Char"/>
                                      <w:rFonts w:cs="Mongolian Baiti (Koppen CS)"/>
                                      <w:spacing w:val="-10"/>
                                      <w:kern w:val="28"/>
                                      <w:sz w:val="72"/>
                                      <w:szCs w:val="56"/>
                                    </w:rPr>
                                    <w:alias w:val="Titel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>
                                    <w:rPr>
                                      <w:rStyle w:val="Kop1Char"/>
                                    </w:rPr>
                                  </w:sdtEndPr>
                                  <w:sdtContent>
                                    <w:r w:rsidR="003227BE" w:rsidRPr="003227BE">
                                      <w:rPr>
                                        <w:rStyle w:val="Kop1Char"/>
                                        <w:rFonts w:cs="Mongolian Baiti (Koppen CS)"/>
                                        <w:spacing w:val="-10"/>
                                        <w:kern w:val="28"/>
                                        <w:sz w:val="72"/>
                                        <w:szCs w:val="56"/>
                                      </w:rPr>
                                      <w:t>Fiche voor plan van aanpak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alias w:val="Ondertitel"/>
                                  <w:tag w:val=""/>
                                  <w:id w:val="-209015168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51EAEDC7" w14:textId="1E06758A" w:rsidR="00AF1CAB" w:rsidRPr="0058309E" w:rsidRDefault="00AF1CAB" w:rsidP="00AF1CAB">
                                    <w:pPr>
                                      <w:pStyle w:val="Ondertitel"/>
                                    </w:pPr>
                                    <w:r>
                                      <w:t xml:space="preserve">Fiche per </w:t>
                                    </w:r>
                                    <w:r w:rsidRPr="0048234C">
                                      <w:t>unieke leerwerkplek gemeenschapsdienst</w:t>
                                    </w:r>
                                  </w:p>
                                </w:sdtContent>
                              </w:sdt>
                              <w:p w14:paraId="664B23D3" w14:textId="77777777" w:rsidR="00A206E7" w:rsidRPr="00F16CC6" w:rsidRDefault="00A206E7" w:rsidP="00D078F1">
                                <w:pPr>
                                  <w:spacing w:before="80" w:after="40"/>
                                  <w:rPr>
                                    <w:caps/>
                                    <w:color w:val="373737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029A17D2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131" o:spid="_x0000_s1026" type="#_x0000_t202" style="position:absolute;margin-left:37.1pt;margin-top:230.3pt;width:369pt;height:529.2pt;z-index:251659264;visibility:visible;mso-wrap-style:square;mso-width-percent:790;mso-height-percent:350;mso-wrap-distance-left:14.4pt;mso-wrap-distance-top:0;mso-wrap-distance-right:14.4pt;mso-wrap-distance-bottom:0;mso-position-horizontal:absolute;mso-position-horizontal-relative:margin;mso-position-vertical:absolute;mso-position-vertical-relative:page;mso-width-percent:790;mso-height-percent:35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" filled="f" stroked="f" strokeweight=".5pt">
                    <v:textbox style="mso-fit-shape-to-text:t" inset="0,0,0,0">
                      <w:txbxContent>
                        <w:p w14:paraId="63544C05" w14:textId="0457C911" w:rsidR="00A206E7" w:rsidRPr="00A95F05" w:rsidRDefault="00DF288D" w:rsidP="00D078F1">
                          <w:pPr>
                            <w:spacing w:before="40" w:after="560" w:line="216" w:lineRule="auto"/>
                            <w:rPr>
                              <w:rStyle w:val="TitelChar"/>
                            </w:rPr>
                          </w:pPr>
                          <w:sdt>
                            <w:sdtPr>
                              <w:rPr>
                                <w:rStyle w:val="Kop1Char"/>
                                <w:rFonts w:cs="Mongolian Baiti (Koppen CS)"/>
                                <w:spacing w:val="-10"/>
                                <w:kern w:val="28"/>
                                <w:sz w:val="72"/>
                                <w:szCs w:val="56"/>
                              </w:rPr>
                              <w:alias w:val="Titel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>
                              <w:rPr>
                                <w:rStyle w:val="Kop1Char"/>
                              </w:rPr>
                            </w:sdtEndPr>
                            <w:sdtContent>
                              <w:r w:rsidR="003227BE" w:rsidRPr="003227BE">
                                <w:rPr>
                                  <w:rStyle w:val="Kop1Char"/>
                                  <w:rFonts w:cs="Mongolian Baiti (Koppen CS)"/>
                                  <w:spacing w:val="-10"/>
                                  <w:kern w:val="28"/>
                                  <w:sz w:val="72"/>
                                  <w:szCs w:val="56"/>
                                </w:rPr>
                                <w:t>Fiche voor plan van aanpak</w:t>
                              </w:r>
                            </w:sdtContent>
                          </w:sdt>
                        </w:p>
                        <w:sdt>
                          <w:sdtPr>
                            <w:alias w:val="Ondertitel"/>
                            <w:tag w:val=""/>
                            <w:id w:val="-209015168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51EAEDC7" w14:textId="1E06758A" w:rsidR="00AF1CAB" w:rsidRPr="0058309E" w:rsidRDefault="00AF1CAB" w:rsidP="00AF1CAB">
                              <w:pPr>
                                <w:pStyle w:val="Ondertitel"/>
                              </w:pPr>
                              <w:r>
                                <w:t xml:space="preserve">Fiche per </w:t>
                              </w:r>
                              <w:r w:rsidRPr="0048234C">
                                <w:t>unieke leerwerkplek gemeenschapsdienst</w:t>
                              </w:r>
                            </w:p>
                          </w:sdtContent>
                        </w:sdt>
                        <w:p w14:paraId="664B23D3" w14:textId="77777777" w:rsidR="00A206E7" w:rsidRPr="00F16CC6" w:rsidRDefault="00A206E7" w:rsidP="00D078F1">
                          <w:pPr>
                            <w:spacing w:before="80" w:after="40"/>
                            <w:rPr>
                              <w:caps/>
                              <w:color w:val="373737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="00A206E7">
            <w:rPr>
              <w:rFonts w:ascii="FlandersArtSans-Regular" w:hAnsi="FlandersArtSans-Regular"/>
              <w:lang w:val="nl-NL"/>
            </w:rPr>
            <w:br w:type="page"/>
          </w:r>
        </w:p>
      </w:sdtContent>
    </w:sdt>
    <w:p w14:paraId="2601F074" w14:textId="77777777" w:rsidR="003227BE" w:rsidRDefault="003227BE" w:rsidP="006A7495">
      <w:pPr>
        <w:pStyle w:val="Kop3"/>
        <w:rPr>
          <w:rFonts w:ascii="Flanders Art Sans" w:eastAsia="FlandersArtSans-Bold" w:hAnsi="Flanders Art Sans" w:cstheme="majorBidi"/>
          <w:b/>
          <w:caps w:val="0"/>
          <w:spacing w:val="0"/>
          <w:sz w:val="40"/>
          <w:szCs w:val="32"/>
        </w:rPr>
      </w:pPr>
      <w:r w:rsidRPr="003227BE">
        <w:rPr>
          <w:rFonts w:ascii="Flanders Art Sans" w:eastAsia="FlandersArtSans-Bold" w:hAnsi="Flanders Art Sans" w:cstheme="majorBidi"/>
          <w:b/>
          <w:caps w:val="0"/>
          <w:spacing w:val="0"/>
          <w:sz w:val="40"/>
          <w:szCs w:val="32"/>
        </w:rPr>
        <w:lastRenderedPageBreak/>
        <w:t>Beschrijf de stageplek die kan aangeboden worden in het kader van gemeenschapsdienst</w:t>
      </w:r>
    </w:p>
    <w:p w14:paraId="05C071AF" w14:textId="10D7831D" w:rsidR="003227BE" w:rsidRDefault="003227BE" w:rsidP="003227BE">
      <w:pPr>
        <w:rPr>
          <w:lang w:val="nl"/>
        </w:rPr>
      </w:pPr>
      <w:r>
        <w:rPr>
          <w:lang w:val="nl"/>
        </w:rPr>
        <w:t>Locatie: …</w:t>
      </w:r>
      <w:r w:rsidR="00AF1CAB">
        <w:rPr>
          <w:lang w:val="nl"/>
        </w:rPr>
        <w:t>………………………………………………………………………………………………………………………………………………………………………….</w:t>
      </w:r>
      <w:r>
        <w:rPr>
          <w:lang w:val="nl"/>
        </w:rPr>
        <w:t>…</w:t>
      </w:r>
    </w:p>
    <w:p w14:paraId="031DD11F" w14:textId="3D25EAF1" w:rsidR="003227BE" w:rsidRDefault="003227BE" w:rsidP="003227BE">
      <w:pPr>
        <w:rPr>
          <w:lang w:val="nl"/>
        </w:rPr>
      </w:pPr>
      <w:r>
        <w:rPr>
          <w:lang w:val="nl"/>
        </w:rPr>
        <w:t>Naam mentor:……………………………………………………………………………………</w:t>
      </w:r>
      <w:r w:rsidR="00AF1CAB">
        <w:rPr>
          <w:lang w:val="nl"/>
        </w:rPr>
        <w:t>………………………………………………………………………………</w:t>
      </w:r>
    </w:p>
    <w:p w14:paraId="29EC3B66" w14:textId="25A078F7" w:rsidR="003227BE" w:rsidRPr="0055798E" w:rsidRDefault="003227BE" w:rsidP="003227BE">
      <w:pPr>
        <w:rPr>
          <w:lang w:val="nl"/>
        </w:rPr>
      </w:pPr>
      <w:r>
        <w:rPr>
          <w:lang w:val="nl"/>
        </w:rPr>
        <w:t>Naam leidinggevende:……………………………………………………………………</w:t>
      </w:r>
      <w:r w:rsidR="00AF1CAB">
        <w:rPr>
          <w:lang w:val="nl"/>
        </w:rPr>
        <w:t>……………………………………………………………………………….</w:t>
      </w:r>
    </w:p>
    <w:p w14:paraId="52284383" w14:textId="77777777" w:rsidR="003227BE" w:rsidRDefault="003227BE" w:rsidP="003227BE">
      <w:pPr>
        <w:pStyle w:val="Kop2"/>
        <w:rPr>
          <w:lang w:val="nl"/>
        </w:rPr>
      </w:pPr>
    </w:p>
    <w:p w14:paraId="5EB133A5" w14:textId="65AA5268" w:rsidR="003227BE" w:rsidRDefault="003227BE" w:rsidP="003227BE">
      <w:pPr>
        <w:pStyle w:val="Kop2"/>
        <w:rPr>
          <w:lang w:val="nl"/>
        </w:rPr>
      </w:pPr>
      <w:r w:rsidRPr="0055798E">
        <w:rPr>
          <w:lang w:val="nl"/>
        </w:rPr>
        <w:t>Geef aan wat de taakomschrijving is van de stageplek die je aanbiedt.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623"/>
      </w:tblGrid>
      <w:tr w:rsidR="003227BE" w14:paraId="42B1FC2A" w14:textId="77777777" w:rsidTr="003227BE">
        <w:tc>
          <w:tcPr>
            <w:tcW w:w="9623" w:type="dxa"/>
          </w:tcPr>
          <w:p w14:paraId="349C9C2C" w14:textId="77777777" w:rsidR="003227BE" w:rsidRDefault="003227BE" w:rsidP="003227BE">
            <w:pPr>
              <w:rPr>
                <w:lang w:val="nl"/>
              </w:rPr>
            </w:pPr>
          </w:p>
          <w:p w14:paraId="21FD692D" w14:textId="77777777" w:rsidR="00AF1CAB" w:rsidRDefault="00AF1CAB" w:rsidP="003227BE">
            <w:pPr>
              <w:rPr>
                <w:lang w:val="nl"/>
              </w:rPr>
            </w:pPr>
          </w:p>
          <w:p w14:paraId="75B7BDB2" w14:textId="77777777" w:rsidR="00AF1CAB" w:rsidRDefault="00AF1CAB" w:rsidP="003227BE">
            <w:pPr>
              <w:rPr>
                <w:lang w:val="nl"/>
              </w:rPr>
            </w:pPr>
          </w:p>
          <w:p w14:paraId="7CD64214" w14:textId="11B8B300" w:rsidR="00AF1CAB" w:rsidRDefault="00AF1CAB" w:rsidP="003227BE">
            <w:pPr>
              <w:rPr>
                <w:lang w:val="nl"/>
              </w:rPr>
            </w:pPr>
          </w:p>
        </w:tc>
      </w:tr>
    </w:tbl>
    <w:p w14:paraId="709BD209" w14:textId="77777777" w:rsidR="00AF1CAB" w:rsidRDefault="00AF1CAB" w:rsidP="003227BE">
      <w:pPr>
        <w:pStyle w:val="Kop2"/>
      </w:pPr>
    </w:p>
    <w:p w14:paraId="35963935" w14:textId="24F5466F" w:rsidR="003227BE" w:rsidRPr="003227BE" w:rsidRDefault="003227BE" w:rsidP="003227BE">
      <w:pPr>
        <w:pStyle w:val="Kop2"/>
      </w:pPr>
      <w:r w:rsidRPr="003227BE">
        <w:t>Hoe wordt ervoor gezorgd dat het takenpakket op de stageplaats aansluiting heeft met reële functies op de arbeidsmarkt?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623"/>
      </w:tblGrid>
      <w:tr w:rsidR="003227BE" w14:paraId="28A3375F" w14:textId="77777777" w:rsidTr="003227BE">
        <w:tc>
          <w:tcPr>
            <w:tcW w:w="9623" w:type="dxa"/>
          </w:tcPr>
          <w:p w14:paraId="2EE5390F" w14:textId="77777777" w:rsidR="003227BE" w:rsidRDefault="003227BE" w:rsidP="003227BE">
            <w:pPr>
              <w:rPr>
                <w:lang w:val="nl"/>
              </w:rPr>
            </w:pPr>
          </w:p>
          <w:p w14:paraId="3EC67C2C" w14:textId="77777777" w:rsidR="00AF1CAB" w:rsidRDefault="00AF1CAB" w:rsidP="003227BE">
            <w:pPr>
              <w:rPr>
                <w:lang w:val="nl"/>
              </w:rPr>
            </w:pPr>
          </w:p>
          <w:p w14:paraId="2907549D" w14:textId="77777777" w:rsidR="00AF1CAB" w:rsidRDefault="00AF1CAB" w:rsidP="003227BE">
            <w:pPr>
              <w:rPr>
                <w:lang w:val="nl"/>
              </w:rPr>
            </w:pPr>
          </w:p>
          <w:p w14:paraId="1EE3EA60" w14:textId="5F966E03" w:rsidR="00AF1CAB" w:rsidRDefault="00AF1CAB" w:rsidP="003227BE">
            <w:pPr>
              <w:rPr>
                <w:lang w:val="nl"/>
              </w:rPr>
            </w:pPr>
          </w:p>
        </w:tc>
      </w:tr>
    </w:tbl>
    <w:p w14:paraId="035A2DA8" w14:textId="0822862B" w:rsidR="003227BE" w:rsidRDefault="003227BE" w:rsidP="003227BE">
      <w:pPr>
        <w:rPr>
          <w:lang w:val="nl"/>
        </w:rPr>
      </w:pPr>
    </w:p>
    <w:p w14:paraId="2252BA58" w14:textId="77777777" w:rsidR="003227BE" w:rsidRDefault="003227BE" w:rsidP="003227BE">
      <w:pPr>
        <w:pStyle w:val="Kop2"/>
        <w:rPr>
          <w:lang w:val="nl"/>
        </w:rPr>
      </w:pPr>
      <w:r w:rsidRPr="0055798E">
        <w:rPr>
          <w:lang w:val="nl"/>
        </w:rPr>
        <w:t>Hoe wordt ervoor gezorgd dat de taken op de stagevloer aansluiting hebben bij de competenties van de klant in samenwerking met de GLOW-partner?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623"/>
      </w:tblGrid>
      <w:tr w:rsidR="003227BE" w14:paraId="28CFB423" w14:textId="77777777" w:rsidTr="003227BE">
        <w:tc>
          <w:tcPr>
            <w:tcW w:w="9623" w:type="dxa"/>
          </w:tcPr>
          <w:p w14:paraId="276D6DF0" w14:textId="77777777" w:rsidR="003227BE" w:rsidRDefault="003227BE" w:rsidP="003227BE">
            <w:pPr>
              <w:rPr>
                <w:lang w:val="nl"/>
              </w:rPr>
            </w:pPr>
          </w:p>
          <w:p w14:paraId="4C364016" w14:textId="77777777" w:rsidR="00AF1CAB" w:rsidRDefault="00AF1CAB" w:rsidP="003227BE">
            <w:pPr>
              <w:rPr>
                <w:lang w:val="nl"/>
              </w:rPr>
            </w:pPr>
          </w:p>
          <w:p w14:paraId="78B115F0" w14:textId="77777777" w:rsidR="00AF1CAB" w:rsidRDefault="00AF1CAB" w:rsidP="003227BE">
            <w:pPr>
              <w:rPr>
                <w:lang w:val="nl"/>
              </w:rPr>
            </w:pPr>
          </w:p>
          <w:p w14:paraId="347287C7" w14:textId="58456142" w:rsidR="00AF1CAB" w:rsidRDefault="00AF1CAB" w:rsidP="003227BE">
            <w:pPr>
              <w:rPr>
                <w:lang w:val="nl"/>
              </w:rPr>
            </w:pPr>
          </w:p>
        </w:tc>
      </w:tr>
    </w:tbl>
    <w:p w14:paraId="2F81D199" w14:textId="6C1A29BD" w:rsidR="003227BE" w:rsidRDefault="003227BE" w:rsidP="003227BE">
      <w:pPr>
        <w:rPr>
          <w:lang w:val="nl"/>
        </w:rPr>
      </w:pPr>
    </w:p>
    <w:p w14:paraId="42C033F8" w14:textId="545C4F39" w:rsidR="003227BE" w:rsidRDefault="003227BE" w:rsidP="003227BE">
      <w:pPr>
        <w:pStyle w:val="Kop2"/>
        <w:rPr>
          <w:lang w:val="nl"/>
        </w:rPr>
      </w:pPr>
      <w:r w:rsidRPr="003227BE">
        <w:rPr>
          <w:lang w:val="nl"/>
        </w:rPr>
        <w:t>Hoe zal de mogelijke werkplek kenbaar gemaakt worden aan de GLOW-partners? Hoe wordt de samenwerking met de GLOW-partner georganiseerd?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623"/>
      </w:tblGrid>
      <w:tr w:rsidR="003227BE" w14:paraId="102187E5" w14:textId="77777777" w:rsidTr="003227BE">
        <w:tc>
          <w:tcPr>
            <w:tcW w:w="9623" w:type="dxa"/>
          </w:tcPr>
          <w:p w14:paraId="68768464" w14:textId="77777777" w:rsidR="003227BE" w:rsidRDefault="003227BE" w:rsidP="003227BE">
            <w:pPr>
              <w:rPr>
                <w:lang w:val="nl"/>
              </w:rPr>
            </w:pPr>
          </w:p>
          <w:p w14:paraId="17CBB5E8" w14:textId="77777777" w:rsidR="00AF1CAB" w:rsidRDefault="00AF1CAB" w:rsidP="003227BE">
            <w:pPr>
              <w:rPr>
                <w:lang w:val="nl"/>
              </w:rPr>
            </w:pPr>
          </w:p>
          <w:p w14:paraId="26D20E92" w14:textId="77777777" w:rsidR="00AF1CAB" w:rsidRDefault="00AF1CAB" w:rsidP="003227BE">
            <w:pPr>
              <w:rPr>
                <w:lang w:val="nl"/>
              </w:rPr>
            </w:pPr>
          </w:p>
          <w:p w14:paraId="2C7142EF" w14:textId="7D0E409F" w:rsidR="00AF1CAB" w:rsidRDefault="00AF1CAB" w:rsidP="003227BE">
            <w:pPr>
              <w:rPr>
                <w:lang w:val="nl"/>
              </w:rPr>
            </w:pPr>
          </w:p>
        </w:tc>
      </w:tr>
    </w:tbl>
    <w:p w14:paraId="1E01AC8E" w14:textId="77777777" w:rsidR="00AF1CAB" w:rsidRDefault="00AF1CAB" w:rsidP="003227BE">
      <w:pPr>
        <w:pStyle w:val="Kop2"/>
        <w:rPr>
          <w:lang w:val="nl"/>
        </w:rPr>
      </w:pPr>
    </w:p>
    <w:p w14:paraId="74582ABA" w14:textId="6385C5C9" w:rsidR="003227BE" w:rsidRPr="003227BE" w:rsidRDefault="003227BE" w:rsidP="003227BE">
      <w:pPr>
        <w:pStyle w:val="Kop2"/>
        <w:rPr>
          <w:lang w:val="nl"/>
        </w:rPr>
      </w:pPr>
      <w:r w:rsidRPr="00FD2170">
        <w:rPr>
          <w:lang w:val="nl"/>
        </w:rPr>
        <w:t xml:space="preserve">Hoe voorzie je de </w:t>
      </w:r>
      <w:r>
        <w:rPr>
          <w:lang w:val="nl"/>
        </w:rPr>
        <w:t>samenwerking met de mentor</w:t>
      </w:r>
      <w:r w:rsidRPr="00FD2170">
        <w:rPr>
          <w:lang w:val="nl"/>
        </w:rPr>
        <w:t>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623"/>
      </w:tblGrid>
      <w:tr w:rsidR="003227BE" w14:paraId="1BC7F93E" w14:textId="77777777" w:rsidTr="003227BE">
        <w:tc>
          <w:tcPr>
            <w:tcW w:w="9623" w:type="dxa"/>
          </w:tcPr>
          <w:p w14:paraId="204EB9FD" w14:textId="77777777" w:rsidR="003227BE" w:rsidRDefault="003227BE" w:rsidP="003227BE">
            <w:pPr>
              <w:rPr>
                <w:lang w:val="nl"/>
              </w:rPr>
            </w:pPr>
          </w:p>
          <w:p w14:paraId="0472E328" w14:textId="77777777" w:rsidR="00AF1CAB" w:rsidRDefault="00AF1CAB" w:rsidP="003227BE">
            <w:pPr>
              <w:rPr>
                <w:lang w:val="nl"/>
              </w:rPr>
            </w:pPr>
          </w:p>
          <w:p w14:paraId="63CFC63E" w14:textId="77777777" w:rsidR="00AF1CAB" w:rsidRDefault="00AF1CAB" w:rsidP="003227BE">
            <w:pPr>
              <w:rPr>
                <w:lang w:val="nl"/>
              </w:rPr>
            </w:pPr>
          </w:p>
          <w:p w14:paraId="53F29196" w14:textId="4681275C" w:rsidR="00AF1CAB" w:rsidRDefault="00AF1CAB" w:rsidP="003227BE">
            <w:pPr>
              <w:rPr>
                <w:lang w:val="nl"/>
              </w:rPr>
            </w:pPr>
          </w:p>
        </w:tc>
      </w:tr>
    </w:tbl>
    <w:p w14:paraId="3AD3B42E" w14:textId="77777777" w:rsidR="00AF1CAB" w:rsidRDefault="00AF1CAB" w:rsidP="003227BE">
      <w:pPr>
        <w:pStyle w:val="Kop2"/>
        <w:rPr>
          <w:lang w:val="nl"/>
        </w:rPr>
      </w:pPr>
      <w:bookmarkStart w:id="0" w:name="_Hlk121957602"/>
    </w:p>
    <w:p w14:paraId="422844E0" w14:textId="34F51FDA" w:rsidR="003227BE" w:rsidRDefault="003227BE" w:rsidP="003227BE">
      <w:pPr>
        <w:pStyle w:val="Kop2"/>
        <w:rPr>
          <w:lang w:val="nl"/>
        </w:rPr>
      </w:pPr>
      <w:r w:rsidRPr="00093EB3">
        <w:rPr>
          <w:lang w:val="nl"/>
        </w:rPr>
        <w:t>Hoe voorzie je de uitwisseling van informatie over de klant tussen de werkvloer en de GLOW-partner?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623"/>
      </w:tblGrid>
      <w:tr w:rsidR="003227BE" w14:paraId="7BD90D8D" w14:textId="77777777" w:rsidTr="003227BE">
        <w:tc>
          <w:tcPr>
            <w:tcW w:w="9623" w:type="dxa"/>
          </w:tcPr>
          <w:p w14:paraId="259EA3EB" w14:textId="77777777" w:rsidR="003227BE" w:rsidRDefault="003227BE" w:rsidP="003227BE">
            <w:pPr>
              <w:rPr>
                <w:lang w:val="nl"/>
              </w:rPr>
            </w:pPr>
          </w:p>
          <w:p w14:paraId="2D3AF832" w14:textId="77777777" w:rsidR="00AF1CAB" w:rsidRDefault="00AF1CAB" w:rsidP="003227BE">
            <w:pPr>
              <w:rPr>
                <w:lang w:val="nl"/>
              </w:rPr>
            </w:pPr>
          </w:p>
          <w:p w14:paraId="07FA49AA" w14:textId="77777777" w:rsidR="00AF1CAB" w:rsidRDefault="00AF1CAB" w:rsidP="003227BE">
            <w:pPr>
              <w:rPr>
                <w:lang w:val="nl"/>
              </w:rPr>
            </w:pPr>
          </w:p>
          <w:p w14:paraId="03D41FEA" w14:textId="4A505C85" w:rsidR="00AF1CAB" w:rsidRDefault="00AF1CAB" w:rsidP="003227BE">
            <w:pPr>
              <w:rPr>
                <w:lang w:val="nl"/>
              </w:rPr>
            </w:pPr>
          </w:p>
        </w:tc>
      </w:tr>
    </w:tbl>
    <w:p w14:paraId="323F08DF" w14:textId="374424D6" w:rsidR="003227BE" w:rsidRDefault="003227BE" w:rsidP="003227BE">
      <w:pPr>
        <w:rPr>
          <w:lang w:val="nl"/>
        </w:rPr>
      </w:pPr>
    </w:p>
    <w:p w14:paraId="4C45E6B4" w14:textId="77777777" w:rsidR="003227BE" w:rsidRPr="003227BE" w:rsidRDefault="003227BE" w:rsidP="003227BE">
      <w:pPr>
        <w:rPr>
          <w:lang w:val="nl"/>
        </w:rPr>
      </w:pPr>
    </w:p>
    <w:bookmarkEnd w:id="0"/>
    <w:p w14:paraId="47FC05BF" w14:textId="77777777" w:rsidR="003227BE" w:rsidRDefault="003227BE" w:rsidP="003227BE">
      <w:pPr>
        <w:rPr>
          <w:lang w:val="nl"/>
          <w14:textFill>
            <w14:solidFill>
              <w14:schemeClr w14:val="tx2">
                <w14:lumMod w14:val="75000"/>
                <w14:lumMod w14:val="95000"/>
                <w14:lumMod w14:val="65000"/>
              </w14:schemeClr>
            </w14:solidFill>
          </w14:textFill>
        </w:rPr>
      </w:pPr>
      <w:r>
        <w:rPr>
          <w:lang w:val="nl"/>
          <w14:textFill>
            <w14:solidFill>
              <w14:schemeClr w14:val="tx2">
                <w14:lumMod w14:val="75000"/>
                <w14:lumMod w14:val="95000"/>
                <w14:lumMod w14:val="65000"/>
              </w14:schemeClr>
            </w14:solidFill>
          </w14:textFill>
        </w:rPr>
        <w:t>Ik verklaar hierbij eveneens dat de aangeboden stageplek geen wijk werkplek is.</w:t>
      </w:r>
    </w:p>
    <w:p w14:paraId="2491BEE7" w14:textId="77777777" w:rsidR="00AF1CAB" w:rsidRDefault="003227BE" w:rsidP="003227BE">
      <w:pPr>
        <w:tabs>
          <w:tab w:val="left" w:pos="2568"/>
        </w:tabs>
        <w:rPr>
          <w:lang w:val="nl"/>
          <w14:textFill>
            <w14:solidFill>
              <w14:schemeClr w14:val="tx2">
                <w14:lumMod w14:val="75000"/>
                <w14:lumMod w14:val="95000"/>
                <w14:lumMod w14:val="65000"/>
              </w14:schemeClr>
            </w14:solidFill>
          </w14:textFill>
        </w:rPr>
      </w:pPr>
      <w:r>
        <w:rPr>
          <w:lang w:val="nl"/>
          <w14:textFill>
            <w14:solidFill>
              <w14:schemeClr w14:val="tx2">
                <w14:lumMod w14:val="75000"/>
                <w14:lumMod w14:val="95000"/>
                <w14:lumMod w14:val="65000"/>
              </w14:schemeClr>
            </w14:solidFill>
          </w14:textFill>
        </w:rPr>
        <w:t>Ondertekend door:</w:t>
      </w:r>
    </w:p>
    <w:p w14:paraId="15E66E42" w14:textId="77777777" w:rsidR="00AF1CAB" w:rsidRDefault="00AF1CAB" w:rsidP="003227BE">
      <w:pPr>
        <w:tabs>
          <w:tab w:val="left" w:pos="2568"/>
        </w:tabs>
        <w:rPr>
          <w:lang w:val="nl"/>
          <w14:textFill>
            <w14:solidFill>
              <w14:schemeClr w14:val="tx2">
                <w14:lumMod w14:val="75000"/>
                <w14:lumMod w14:val="95000"/>
                <w14:lumMod w14:val="65000"/>
              </w14:schemeClr>
            </w14:solidFill>
          </w14:textFill>
        </w:rPr>
      </w:pPr>
    </w:p>
    <w:p w14:paraId="32AE0C7B" w14:textId="77777777" w:rsidR="00AF1CAB" w:rsidRDefault="00AF1CAB" w:rsidP="003227BE">
      <w:pPr>
        <w:tabs>
          <w:tab w:val="left" w:pos="2568"/>
        </w:tabs>
        <w:rPr>
          <w:lang w:val="nl"/>
          <w14:textFill>
            <w14:solidFill>
              <w14:schemeClr w14:val="tx2">
                <w14:lumMod w14:val="75000"/>
                <w14:lumMod w14:val="95000"/>
                <w14:lumMod w14:val="65000"/>
              </w14:schemeClr>
            </w14:solidFill>
          </w14:textFill>
        </w:rPr>
      </w:pPr>
    </w:p>
    <w:p w14:paraId="5874F18E" w14:textId="77777777" w:rsidR="00AF1CAB" w:rsidRDefault="00AF1CAB" w:rsidP="003227BE">
      <w:pPr>
        <w:tabs>
          <w:tab w:val="left" w:pos="2568"/>
        </w:tabs>
        <w:rPr>
          <w:lang w:val="nl"/>
          <w14:textFill>
            <w14:solidFill>
              <w14:schemeClr w14:val="tx2">
                <w14:lumMod w14:val="75000"/>
                <w14:lumMod w14:val="95000"/>
                <w14:lumMod w14:val="65000"/>
              </w14:schemeClr>
            </w14:solidFill>
          </w14:textFill>
        </w:rPr>
      </w:pPr>
    </w:p>
    <w:p w14:paraId="449B4DEC" w14:textId="5A21A99E" w:rsidR="003227BE" w:rsidRDefault="003227BE" w:rsidP="003227BE">
      <w:pPr>
        <w:tabs>
          <w:tab w:val="left" w:pos="2568"/>
        </w:tabs>
        <w:rPr>
          <w:lang w:val="nl"/>
          <w14:textFill>
            <w14:solidFill>
              <w14:schemeClr w14:val="tx2">
                <w14:lumMod w14:val="75000"/>
                <w14:lumMod w14:val="95000"/>
                <w14:lumMod w14:val="65000"/>
              </w14:schemeClr>
            </w14:solidFill>
          </w14:textFill>
        </w:rPr>
      </w:pPr>
      <w:r>
        <w:rPr>
          <w:lang w:val="nl"/>
          <w14:textFill>
            <w14:solidFill>
              <w14:schemeClr w14:val="tx2">
                <w14:lumMod w14:val="75000"/>
                <w14:lumMod w14:val="95000"/>
                <w14:lumMod w14:val="65000"/>
              </w14:schemeClr>
            </w14:solidFill>
          </w14:textFill>
        </w:rPr>
        <w:tab/>
      </w:r>
    </w:p>
    <w:p w14:paraId="5C51E0DD" w14:textId="77777777" w:rsidR="003227BE" w:rsidRPr="00A9201A" w:rsidRDefault="003227BE" w:rsidP="003227BE">
      <w:pPr>
        <w:ind w:left="4956" w:hanging="4956"/>
        <w:rPr>
          <w:lang w:val="nl"/>
          <w14:textFill>
            <w14:solidFill>
              <w14:schemeClr w14:val="tx2">
                <w14:lumMod w14:val="75000"/>
                <w14:lumMod w14:val="95000"/>
                <w14:lumMod w14:val="65000"/>
              </w14:schemeClr>
            </w14:solidFill>
          </w14:textFill>
        </w:rPr>
      </w:pPr>
      <w:r w:rsidRPr="00AA72CE">
        <w:rPr>
          <w:noProof/>
        </w:rPr>
        <w:drawing>
          <wp:anchor distT="0" distB="0" distL="114300" distR="114300" simplePos="0" relativeHeight="251698176" behindDoc="0" locked="0" layoutInCell="1" allowOverlap="1" wp14:anchorId="4C2C57E6" wp14:editId="5C34F5AF">
            <wp:simplePos x="0" y="0"/>
            <wp:positionH relativeFrom="column">
              <wp:posOffset>4309745</wp:posOffset>
            </wp:positionH>
            <wp:positionV relativeFrom="paragraph">
              <wp:posOffset>1211580</wp:posOffset>
            </wp:positionV>
            <wp:extent cx="2872740" cy="2293622"/>
            <wp:effectExtent l="0" t="0" r="381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biLevel thresh="25000"/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872794" cy="2293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nl"/>
          <w14:textFill>
            <w14:solidFill>
              <w14:schemeClr w14:val="tx2">
                <w14:lumMod w14:val="75000"/>
                <w14:lumMod w14:val="95000"/>
                <w14:lumMod w14:val="65000"/>
              </w14:schemeClr>
            </w14:solidFill>
          </w14:textFill>
        </w:rPr>
        <w:t>Mentor</w:t>
      </w:r>
      <w:r>
        <w:rPr>
          <w:lang w:val="nl"/>
          <w14:textFill>
            <w14:solidFill>
              <w14:schemeClr w14:val="tx2">
                <w14:lumMod w14:val="75000"/>
                <w14:lumMod w14:val="95000"/>
                <w14:lumMod w14:val="65000"/>
              </w14:schemeClr>
            </w14:solidFill>
          </w14:textFill>
        </w:rPr>
        <w:tab/>
        <w:t>HR-verantwoordelijke, leidinggevende mentor of algemeen directeur</w:t>
      </w:r>
    </w:p>
    <w:sectPr w:rsidR="003227BE" w:rsidRPr="00A9201A" w:rsidSect="0098132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1" w:h="16817"/>
      <w:pgMar w:top="1520" w:right="1134" w:bottom="1701" w:left="1134" w:header="1140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44D98" w14:textId="77777777" w:rsidR="00DF288D" w:rsidRDefault="00DF288D" w:rsidP="00D56BCE">
      <w:pPr>
        <w:spacing w:after="0" w:line="240" w:lineRule="auto"/>
      </w:pPr>
      <w:r>
        <w:separator/>
      </w:r>
    </w:p>
    <w:p w14:paraId="4ED1B734" w14:textId="77777777" w:rsidR="00DF288D" w:rsidRDefault="00DF288D"/>
  </w:endnote>
  <w:endnote w:type="continuationSeparator" w:id="0">
    <w:p w14:paraId="44537D1F" w14:textId="77777777" w:rsidR="00DF288D" w:rsidRDefault="00DF288D" w:rsidP="00D56BCE">
      <w:pPr>
        <w:spacing w:after="0" w:line="240" w:lineRule="auto"/>
      </w:pPr>
      <w:r>
        <w:continuationSeparator/>
      </w:r>
    </w:p>
    <w:p w14:paraId="51F3D4C5" w14:textId="77777777" w:rsidR="00DF288D" w:rsidRDefault="00DF288D"/>
  </w:endnote>
  <w:endnote w:type="continuationNotice" w:id="1">
    <w:p w14:paraId="4B20437F" w14:textId="77777777" w:rsidR="00DF288D" w:rsidRDefault="00DF288D">
      <w:pPr>
        <w:spacing w:after="0" w:line="240" w:lineRule="auto"/>
      </w:pPr>
    </w:p>
    <w:p w14:paraId="2FCA3FCC" w14:textId="77777777" w:rsidR="00DF288D" w:rsidRDefault="00DF288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Flanders Art Sans">
    <w:altName w:val="FlandersArtSans-Regular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Mongolian Baiti (Hoofdtekst CS)">
    <w:altName w:val="Mongolian Baiti"/>
    <w:panose1 w:val="00000000000000000000"/>
    <w:charset w:val="00"/>
    <w:family w:val="roman"/>
    <w:notTrueType/>
    <w:pitch w:val="default"/>
  </w:font>
  <w:font w:name="Flanders Art Sans Medium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Mongolian Baiti (Koppen CS)">
    <w:altName w:val="Mongolian Baiti"/>
    <w:charset w:val="00"/>
    <w:family w:val="roman"/>
    <w:pitch w:val="default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FlandersArtSerif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Flanders Art Sans Light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1798944718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4E935C2F" w14:textId="77777777" w:rsidR="00921E3E" w:rsidRDefault="00921E3E" w:rsidP="00DC7CAA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 w:rsidR="001C6EB8">
          <w:rPr>
            <w:rStyle w:val="Paginanummer"/>
            <w:noProof/>
          </w:rPr>
          <w:t>1</w:t>
        </w:r>
        <w:r>
          <w:rPr>
            <w:rStyle w:val="Paginanummer"/>
          </w:rPr>
          <w:fldChar w:fldCharType="end"/>
        </w:r>
      </w:p>
    </w:sdtContent>
  </w:sdt>
  <w:p w14:paraId="06446479" w14:textId="77777777" w:rsidR="00921E3E" w:rsidRDefault="00921E3E" w:rsidP="00921E3E">
    <w:pPr>
      <w:pStyle w:val="Voettekst"/>
      <w:ind w:right="360"/>
    </w:pPr>
  </w:p>
  <w:p w14:paraId="08CF30EE" w14:textId="77777777" w:rsidR="008E67FE" w:rsidRDefault="008E67F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  <w:sz w:val="20"/>
        <w:szCs w:val="20"/>
      </w:rPr>
      <w:id w:val="686568606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5A656517" w14:textId="77777777" w:rsidR="00DC7CAA" w:rsidRPr="00DC7CAA" w:rsidRDefault="00DC7CAA" w:rsidP="00DC33C5">
        <w:pPr>
          <w:pStyle w:val="Voettekst"/>
          <w:framePr w:wrap="none" w:vAnchor="text" w:hAnchor="margin" w:xAlign="right" w:y="1"/>
          <w:rPr>
            <w:rStyle w:val="Paginanummer"/>
            <w:sz w:val="20"/>
            <w:szCs w:val="20"/>
          </w:rPr>
        </w:pPr>
        <w:r w:rsidRPr="00DC7CAA">
          <w:rPr>
            <w:rStyle w:val="Paginanummer"/>
            <w:sz w:val="20"/>
            <w:szCs w:val="20"/>
          </w:rPr>
          <w:fldChar w:fldCharType="begin"/>
        </w:r>
        <w:r w:rsidRPr="00DC7CAA">
          <w:rPr>
            <w:rStyle w:val="Paginanummer"/>
            <w:sz w:val="20"/>
            <w:szCs w:val="20"/>
          </w:rPr>
          <w:instrText xml:space="preserve"> PAGE </w:instrText>
        </w:r>
        <w:r w:rsidRPr="00DC7CAA">
          <w:rPr>
            <w:rStyle w:val="Paginanummer"/>
            <w:sz w:val="20"/>
            <w:szCs w:val="20"/>
          </w:rPr>
          <w:fldChar w:fldCharType="separate"/>
        </w:r>
        <w:r w:rsidRPr="00DC7CAA">
          <w:rPr>
            <w:rStyle w:val="Paginanummer"/>
            <w:noProof/>
            <w:sz w:val="20"/>
            <w:szCs w:val="20"/>
          </w:rPr>
          <w:t>1</w:t>
        </w:r>
        <w:r w:rsidRPr="00DC7CAA">
          <w:rPr>
            <w:rStyle w:val="Paginanummer"/>
            <w:sz w:val="20"/>
            <w:szCs w:val="20"/>
          </w:rPr>
          <w:fldChar w:fldCharType="end"/>
        </w:r>
      </w:p>
    </w:sdtContent>
  </w:sdt>
  <w:p w14:paraId="7EE4170B" w14:textId="29EF47F9" w:rsidR="008E67FE" w:rsidRPr="00E42DB4" w:rsidRDefault="00FC55D5" w:rsidP="00E42DB4">
    <w:pPr>
      <w:pStyle w:val="Voettekst"/>
      <w:tabs>
        <w:tab w:val="clear" w:pos="9072"/>
      </w:tabs>
      <w:rPr>
        <w:sz w:val="20"/>
        <w:szCs w:val="20"/>
      </w:rPr>
    </w:pPr>
    <w:r w:rsidRPr="00FC55D5">
      <w:rPr>
        <w:noProof/>
        <w:sz w:val="20"/>
        <w:szCs w:val="20"/>
      </w:rPr>
      <w:drawing>
        <wp:anchor distT="0" distB="0" distL="114300" distR="114300" simplePos="0" relativeHeight="251671552" behindDoc="1" locked="0" layoutInCell="1" allowOverlap="1" wp14:anchorId="7DB7A146" wp14:editId="08B2E309">
          <wp:simplePos x="0" y="0"/>
          <wp:positionH relativeFrom="column">
            <wp:posOffset>4940935</wp:posOffset>
          </wp:positionH>
          <wp:positionV relativeFrom="page">
            <wp:posOffset>8977630</wp:posOffset>
          </wp:positionV>
          <wp:extent cx="4506595" cy="4506595"/>
          <wp:effectExtent l="0" t="0" r="1905" b="1905"/>
          <wp:wrapNone/>
          <wp:docPr id="15" name="Afbeelding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6595" cy="4506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227BE" w:rsidRPr="00FC55D5">
      <w:rPr>
        <w:noProof/>
        <w:sz w:val="20"/>
        <w:szCs w:val="20"/>
      </w:rPr>
      <w:drawing>
        <wp:anchor distT="0" distB="0" distL="114300" distR="114300" simplePos="0" relativeHeight="251674624" behindDoc="0" locked="0" layoutInCell="1" allowOverlap="1" wp14:anchorId="4BA25CA2" wp14:editId="2EC88B7E">
          <wp:simplePos x="0" y="0"/>
          <wp:positionH relativeFrom="column">
            <wp:posOffset>4940993</wp:posOffset>
          </wp:positionH>
          <wp:positionV relativeFrom="paragraph">
            <wp:posOffset>-1273867</wp:posOffset>
          </wp:positionV>
          <wp:extent cx="4506595" cy="4506595"/>
          <wp:effectExtent l="0" t="0" r="1905" b="1905"/>
          <wp:wrapThrough wrapText="bothSides">
            <wp:wrapPolygon edited="0">
              <wp:start x="8887" y="0"/>
              <wp:lineTo x="8035" y="974"/>
              <wp:lineTo x="5844" y="974"/>
              <wp:lineTo x="5296" y="1157"/>
              <wp:lineTo x="5296" y="1948"/>
              <wp:lineTo x="3835" y="2922"/>
              <wp:lineTo x="3104" y="2922"/>
              <wp:lineTo x="2861" y="3165"/>
              <wp:lineTo x="2739" y="4870"/>
              <wp:lineTo x="913" y="5783"/>
              <wp:lineTo x="1157" y="6818"/>
              <wp:lineTo x="1278" y="7791"/>
              <wp:lineTo x="122" y="8765"/>
              <wp:lineTo x="0" y="8948"/>
              <wp:lineTo x="0" y="9252"/>
              <wp:lineTo x="243" y="9739"/>
              <wp:lineTo x="791" y="10713"/>
              <wp:lineTo x="0" y="12235"/>
              <wp:lineTo x="0" y="12600"/>
              <wp:lineTo x="1096" y="13635"/>
              <wp:lineTo x="1157" y="14609"/>
              <wp:lineTo x="913" y="15583"/>
              <wp:lineTo x="913" y="15766"/>
              <wp:lineTo x="2435" y="16557"/>
              <wp:lineTo x="2739" y="16557"/>
              <wp:lineTo x="2922" y="18505"/>
              <wp:lineTo x="5174" y="19479"/>
              <wp:lineTo x="5600" y="20453"/>
              <wp:lineTo x="5600" y="20513"/>
              <wp:lineTo x="8887" y="21548"/>
              <wp:lineTo x="12661" y="21548"/>
              <wp:lineTo x="15887" y="20513"/>
              <wp:lineTo x="15948" y="20453"/>
              <wp:lineTo x="16374" y="19479"/>
              <wp:lineTo x="18626" y="18505"/>
              <wp:lineTo x="18809" y="16557"/>
              <wp:lineTo x="19174" y="16557"/>
              <wp:lineTo x="20635" y="15766"/>
              <wp:lineTo x="20635" y="15583"/>
              <wp:lineTo x="20392" y="14609"/>
              <wp:lineTo x="20453" y="13635"/>
              <wp:lineTo x="21548" y="12600"/>
              <wp:lineTo x="21548" y="12235"/>
              <wp:lineTo x="20757" y="10713"/>
              <wp:lineTo x="21305" y="9739"/>
              <wp:lineTo x="21548" y="9252"/>
              <wp:lineTo x="21548" y="8948"/>
              <wp:lineTo x="20270" y="7791"/>
              <wp:lineTo x="20392" y="6818"/>
              <wp:lineTo x="20696" y="5783"/>
              <wp:lineTo x="18748" y="4870"/>
              <wp:lineTo x="18748" y="3226"/>
              <wp:lineTo x="18444" y="2922"/>
              <wp:lineTo x="17653" y="2922"/>
              <wp:lineTo x="16253" y="1948"/>
              <wp:lineTo x="16374" y="1217"/>
              <wp:lineTo x="15705" y="974"/>
              <wp:lineTo x="13513" y="974"/>
              <wp:lineTo x="12661" y="0"/>
              <wp:lineTo x="8887" y="0"/>
            </wp:wrapPolygon>
          </wp:wrapThrough>
          <wp:docPr id="22" name="Afbeelding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6595" cy="4506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227BE">
      <w:rPr>
        <w:sz w:val="20"/>
        <w:szCs w:val="20"/>
      </w:rPr>
      <w:t>fiche plan van aanpak - gemeenschapsdiensten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68F38" w14:textId="61BDFDEA" w:rsidR="00D078F1" w:rsidRPr="001C6EB8" w:rsidRDefault="001C6EB8" w:rsidP="001C6EB8">
    <w:pPr>
      <w:pStyle w:val="Voettekst"/>
      <w:jc w:val="right"/>
    </w:pPr>
    <w:r w:rsidRPr="001C6EB8">
      <w:rPr>
        <w:noProof/>
      </w:rPr>
      <w:drawing>
        <wp:anchor distT="0" distB="0" distL="114300" distR="114300" simplePos="0" relativeHeight="251667456" behindDoc="0" locked="0" layoutInCell="1" allowOverlap="1" wp14:anchorId="32ACF3EB" wp14:editId="5174F7D8">
          <wp:simplePos x="0" y="0"/>
          <wp:positionH relativeFrom="column">
            <wp:posOffset>0</wp:posOffset>
          </wp:positionH>
          <wp:positionV relativeFrom="paragraph">
            <wp:posOffset>-96587</wp:posOffset>
          </wp:positionV>
          <wp:extent cx="2197100" cy="342900"/>
          <wp:effectExtent l="0" t="0" r="0" b="0"/>
          <wp:wrapThrough wrapText="bothSides">
            <wp:wrapPolygon edited="0">
              <wp:start x="0" y="0"/>
              <wp:lineTo x="0" y="15200"/>
              <wp:lineTo x="499" y="20800"/>
              <wp:lineTo x="749" y="20800"/>
              <wp:lineTo x="8615" y="20800"/>
              <wp:lineTo x="14983" y="20800"/>
              <wp:lineTo x="18853" y="17600"/>
              <wp:lineTo x="18728" y="12800"/>
              <wp:lineTo x="21475" y="8000"/>
              <wp:lineTo x="21475" y="800"/>
              <wp:lineTo x="8615" y="0"/>
              <wp:lineTo x="0" y="0"/>
            </wp:wrapPolygon>
          </wp:wrapThrough>
          <wp:docPr id="35" name="Afbeelding 35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 descr="Afbeelding met tekst&#10;&#10;Automatisch gegenereerde beschrijvin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100" cy="34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264F18" w14:textId="77777777" w:rsidR="00DF288D" w:rsidRDefault="00DF288D" w:rsidP="00D56BCE">
      <w:pPr>
        <w:spacing w:after="0" w:line="240" w:lineRule="auto"/>
      </w:pPr>
      <w:r>
        <w:separator/>
      </w:r>
    </w:p>
    <w:p w14:paraId="7FB51D50" w14:textId="77777777" w:rsidR="00DF288D" w:rsidRDefault="00DF288D"/>
  </w:footnote>
  <w:footnote w:type="continuationSeparator" w:id="0">
    <w:p w14:paraId="46391D2E" w14:textId="77777777" w:rsidR="00DF288D" w:rsidRDefault="00DF288D" w:rsidP="00D56BCE">
      <w:pPr>
        <w:spacing w:after="0" w:line="240" w:lineRule="auto"/>
      </w:pPr>
      <w:r>
        <w:continuationSeparator/>
      </w:r>
    </w:p>
    <w:p w14:paraId="18213917" w14:textId="77777777" w:rsidR="00DF288D" w:rsidRDefault="00DF288D"/>
  </w:footnote>
  <w:footnote w:type="continuationNotice" w:id="1">
    <w:p w14:paraId="59E5FEAE" w14:textId="77777777" w:rsidR="00DF288D" w:rsidRDefault="00DF288D">
      <w:pPr>
        <w:spacing w:after="0" w:line="240" w:lineRule="auto"/>
      </w:pPr>
    </w:p>
    <w:p w14:paraId="67685238" w14:textId="77777777" w:rsidR="00DF288D" w:rsidRDefault="00DF288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DD329" w14:textId="77777777" w:rsidR="00470ECE" w:rsidRDefault="00470ECE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48765" w14:textId="77777777" w:rsidR="00470ECE" w:rsidRDefault="00470ECE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6F77C" w14:textId="377F920C" w:rsidR="00CF1556" w:rsidRPr="00DC7CAA" w:rsidRDefault="00470ECE" w:rsidP="00CF1556">
    <w:pPr>
      <w:pStyle w:val="Koptekst"/>
      <w:jc w:val="right"/>
      <w:rPr>
        <w:color w:val="373737"/>
        <w:sz w:val="20"/>
        <w:szCs w:val="20"/>
      </w:rPr>
    </w:pPr>
    <w:r>
      <w:rPr>
        <w:noProof/>
        <w:color w:val="373737"/>
        <w:sz w:val="20"/>
        <w:szCs w:val="20"/>
      </w:rPr>
      <w:drawing>
        <wp:anchor distT="0" distB="0" distL="114300" distR="114300" simplePos="0" relativeHeight="251675648" behindDoc="0" locked="0" layoutInCell="1" allowOverlap="1" wp14:anchorId="3412AB7B" wp14:editId="7CE03C54">
          <wp:simplePos x="0" y="0"/>
          <wp:positionH relativeFrom="column">
            <wp:posOffset>361950</wp:posOffset>
          </wp:positionH>
          <wp:positionV relativeFrom="paragraph">
            <wp:posOffset>-7620</wp:posOffset>
          </wp:positionV>
          <wp:extent cx="1103376" cy="856488"/>
          <wp:effectExtent l="0" t="0" r="1905" b="1270"/>
          <wp:wrapSquare wrapText="bothSides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3376" cy="85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C55D5" w:rsidRPr="00FC55D5">
      <w:rPr>
        <w:noProof/>
        <w:color w:val="373737"/>
        <w:sz w:val="20"/>
        <w:szCs w:val="20"/>
      </w:rPr>
      <w:drawing>
        <wp:anchor distT="0" distB="0" distL="114300" distR="114300" simplePos="0" relativeHeight="251669504" behindDoc="1" locked="0" layoutInCell="1" allowOverlap="1" wp14:anchorId="51BC7343" wp14:editId="459EA483">
          <wp:simplePos x="0" y="0"/>
          <wp:positionH relativeFrom="column">
            <wp:posOffset>4670516</wp:posOffset>
          </wp:positionH>
          <wp:positionV relativeFrom="paragraph">
            <wp:posOffset>-3858986</wp:posOffset>
          </wp:positionV>
          <wp:extent cx="5308600" cy="5308600"/>
          <wp:effectExtent l="0" t="0" r="0" b="0"/>
          <wp:wrapNone/>
          <wp:docPr id="32" name="Afbeelding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Afbeelding 32"/>
                  <pic:cNvPicPr/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08600" cy="530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813366" w14:textId="60F17C5F" w:rsidR="00F9595F" w:rsidRDefault="00F9595F" w:rsidP="007E181D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70pt;height:470pt" o:bullet="t">
        <v:imagedata r:id="rId1" o:title="Tekengebied 1"/>
      </v:shape>
    </w:pict>
  </w:numPicBullet>
  <w:numPicBullet w:numPicBulletId="1">
    <w:pict>
      <v:shape w14:anchorId="049890C9" id="_x0000_i1027" type="#_x0000_t75" style="width:135.05pt;height:136.05pt" o:bullet="t">
        <v:imagedata r:id="rId2" o:title="opsommingsteken"/>
      </v:shape>
    </w:pict>
  </w:numPicBullet>
  <w:abstractNum w:abstractNumId="0" w15:restartNumberingAfterBreak="0">
    <w:nsid w:val="02CB4C6C"/>
    <w:multiLevelType w:val="multilevel"/>
    <w:tmpl w:val="58D0B906"/>
    <w:lvl w:ilvl="0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003399" w:themeColor="tex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A36B8E"/>
    <w:multiLevelType w:val="hybridMultilevel"/>
    <w:tmpl w:val="B6B4C4A2"/>
    <w:lvl w:ilvl="0" w:tplc="6930F3FC">
      <w:start w:val="1"/>
      <w:numFmt w:val="bullet"/>
      <w:pStyle w:val="ESFBodyOpsomming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006B18"/>
    <w:multiLevelType w:val="hybridMultilevel"/>
    <w:tmpl w:val="AF783382"/>
    <w:lvl w:ilvl="0" w:tplc="57445E0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23300B"/>
    <w:multiLevelType w:val="hybridMultilevel"/>
    <w:tmpl w:val="9E06F816"/>
    <w:lvl w:ilvl="0" w:tplc="51D6F626">
      <w:start w:val="1"/>
      <w:numFmt w:val="decimal"/>
      <w:pStyle w:val="ESFKop3Nummer"/>
      <w:lvlText w:val="%1.1.1"/>
      <w:lvlJc w:val="right"/>
      <w:pPr>
        <w:ind w:left="927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C01199"/>
    <w:multiLevelType w:val="hybridMultilevel"/>
    <w:tmpl w:val="85C8F3B8"/>
    <w:lvl w:ilvl="0" w:tplc="6C14C46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F3025C"/>
    <w:multiLevelType w:val="multilevel"/>
    <w:tmpl w:val="5314AF60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6" w15:restartNumberingAfterBreak="0">
    <w:nsid w:val="6EA2083A"/>
    <w:multiLevelType w:val="multilevel"/>
    <w:tmpl w:val="08CE4574"/>
    <w:lvl w:ilvl="0">
      <w:start w:val="1"/>
      <w:numFmt w:val="decimal"/>
      <w:pStyle w:val="ESFKop1Numm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ESFKop2Nummer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firstLine="14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firstLine="14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firstLine="14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firstLine="14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firstLine="14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firstLine="14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firstLine="141"/>
      </w:pPr>
      <w:rPr>
        <w:rFonts w:hint="default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5"/>
  </w:num>
  <w:num w:numId="5">
    <w:abstractNumId w:val="0"/>
  </w:num>
  <w:num w:numId="6">
    <w:abstractNumId w:val="1"/>
    <w:lvlOverride w:ilvl="0">
      <w:startOverride w:val="1"/>
    </w:lvlOverride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6"/>
  </w:num>
  <w:num w:numId="14">
    <w:abstractNumId w:val="6"/>
  </w:num>
  <w:num w:numId="15">
    <w:abstractNumId w:val="4"/>
  </w:num>
  <w:num w:numId="16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847"/>
    <w:rsid w:val="0000229A"/>
    <w:rsid w:val="00005E8A"/>
    <w:rsid w:val="0001225D"/>
    <w:rsid w:val="00017154"/>
    <w:rsid w:val="0004566F"/>
    <w:rsid w:val="000542AE"/>
    <w:rsid w:val="00066A1A"/>
    <w:rsid w:val="00072A84"/>
    <w:rsid w:val="0008586E"/>
    <w:rsid w:val="0009674E"/>
    <w:rsid w:val="000B19DB"/>
    <w:rsid w:val="000C7AD0"/>
    <w:rsid w:val="000D564A"/>
    <w:rsid w:val="000F34AB"/>
    <w:rsid w:val="001005AE"/>
    <w:rsid w:val="00105AA3"/>
    <w:rsid w:val="00112703"/>
    <w:rsid w:val="00117D01"/>
    <w:rsid w:val="00127C61"/>
    <w:rsid w:val="00134DEB"/>
    <w:rsid w:val="00137DA1"/>
    <w:rsid w:val="00140B85"/>
    <w:rsid w:val="0015181F"/>
    <w:rsid w:val="001564B1"/>
    <w:rsid w:val="0016163B"/>
    <w:rsid w:val="001719AD"/>
    <w:rsid w:val="00193D30"/>
    <w:rsid w:val="001A0820"/>
    <w:rsid w:val="001A30D0"/>
    <w:rsid w:val="001A3598"/>
    <w:rsid w:val="001A523B"/>
    <w:rsid w:val="001B0F50"/>
    <w:rsid w:val="001B6F0B"/>
    <w:rsid w:val="001C6EB8"/>
    <w:rsid w:val="001D50EF"/>
    <w:rsid w:val="002060DE"/>
    <w:rsid w:val="00212613"/>
    <w:rsid w:val="00220E2D"/>
    <w:rsid w:val="002222D7"/>
    <w:rsid w:val="002267B3"/>
    <w:rsid w:val="00232CD6"/>
    <w:rsid w:val="00234C01"/>
    <w:rsid w:val="002359F7"/>
    <w:rsid w:val="00250F6A"/>
    <w:rsid w:val="00251B56"/>
    <w:rsid w:val="00252A2D"/>
    <w:rsid w:val="00263799"/>
    <w:rsid w:val="00263BB7"/>
    <w:rsid w:val="00264873"/>
    <w:rsid w:val="0028538F"/>
    <w:rsid w:val="002855BF"/>
    <w:rsid w:val="00286792"/>
    <w:rsid w:val="0029346F"/>
    <w:rsid w:val="002A0BD0"/>
    <w:rsid w:val="002A0DD3"/>
    <w:rsid w:val="002A109B"/>
    <w:rsid w:val="002A272C"/>
    <w:rsid w:val="002B2568"/>
    <w:rsid w:val="002B70E4"/>
    <w:rsid w:val="002C0AB6"/>
    <w:rsid w:val="002C4478"/>
    <w:rsid w:val="002C4C55"/>
    <w:rsid w:val="002C6984"/>
    <w:rsid w:val="00301881"/>
    <w:rsid w:val="003227BE"/>
    <w:rsid w:val="003235B2"/>
    <w:rsid w:val="003249DF"/>
    <w:rsid w:val="00334B46"/>
    <w:rsid w:val="0033559E"/>
    <w:rsid w:val="00335CCE"/>
    <w:rsid w:val="003519A2"/>
    <w:rsid w:val="003519E6"/>
    <w:rsid w:val="00356DE6"/>
    <w:rsid w:val="00366484"/>
    <w:rsid w:val="00371DDB"/>
    <w:rsid w:val="0038339C"/>
    <w:rsid w:val="003876A8"/>
    <w:rsid w:val="003A27C1"/>
    <w:rsid w:val="003A6B9B"/>
    <w:rsid w:val="003B0EA3"/>
    <w:rsid w:val="003B7609"/>
    <w:rsid w:val="003C434B"/>
    <w:rsid w:val="003C4DDA"/>
    <w:rsid w:val="003C68FC"/>
    <w:rsid w:val="003E078D"/>
    <w:rsid w:val="003F3429"/>
    <w:rsid w:val="003F7581"/>
    <w:rsid w:val="00410305"/>
    <w:rsid w:val="00412F10"/>
    <w:rsid w:val="00420B24"/>
    <w:rsid w:val="004235D0"/>
    <w:rsid w:val="00424BE9"/>
    <w:rsid w:val="00434C6E"/>
    <w:rsid w:val="00434D16"/>
    <w:rsid w:val="00444E3E"/>
    <w:rsid w:val="004474AD"/>
    <w:rsid w:val="004507AC"/>
    <w:rsid w:val="00456CCF"/>
    <w:rsid w:val="00467CDE"/>
    <w:rsid w:val="00470ECE"/>
    <w:rsid w:val="0048341E"/>
    <w:rsid w:val="00487403"/>
    <w:rsid w:val="004C0D32"/>
    <w:rsid w:val="004C2480"/>
    <w:rsid w:val="004D6707"/>
    <w:rsid w:val="00516FB9"/>
    <w:rsid w:val="00522AD5"/>
    <w:rsid w:val="005261EF"/>
    <w:rsid w:val="00526738"/>
    <w:rsid w:val="0053099A"/>
    <w:rsid w:val="00546BA7"/>
    <w:rsid w:val="00550437"/>
    <w:rsid w:val="0055102D"/>
    <w:rsid w:val="0055220E"/>
    <w:rsid w:val="00554A66"/>
    <w:rsid w:val="00561963"/>
    <w:rsid w:val="0057725C"/>
    <w:rsid w:val="005814C9"/>
    <w:rsid w:val="0058309E"/>
    <w:rsid w:val="00597911"/>
    <w:rsid w:val="005B6C68"/>
    <w:rsid w:val="005C3D9E"/>
    <w:rsid w:val="005C429A"/>
    <w:rsid w:val="005C4ACA"/>
    <w:rsid w:val="005C4DAB"/>
    <w:rsid w:val="005C50BF"/>
    <w:rsid w:val="005C6E5B"/>
    <w:rsid w:val="005D582F"/>
    <w:rsid w:val="005E0E5F"/>
    <w:rsid w:val="005F54E4"/>
    <w:rsid w:val="00603D95"/>
    <w:rsid w:val="00604992"/>
    <w:rsid w:val="00613C7A"/>
    <w:rsid w:val="00614BA1"/>
    <w:rsid w:val="00621758"/>
    <w:rsid w:val="006376BB"/>
    <w:rsid w:val="00641522"/>
    <w:rsid w:val="00677490"/>
    <w:rsid w:val="00691C12"/>
    <w:rsid w:val="006928A2"/>
    <w:rsid w:val="006A3847"/>
    <w:rsid w:val="006A3ACB"/>
    <w:rsid w:val="006A6730"/>
    <w:rsid w:val="006A7495"/>
    <w:rsid w:val="006D4D29"/>
    <w:rsid w:val="006F57E2"/>
    <w:rsid w:val="0070127F"/>
    <w:rsid w:val="00716BD9"/>
    <w:rsid w:val="00736C5D"/>
    <w:rsid w:val="00741129"/>
    <w:rsid w:val="00747E17"/>
    <w:rsid w:val="0075320E"/>
    <w:rsid w:val="007644DA"/>
    <w:rsid w:val="00773E89"/>
    <w:rsid w:val="0078183E"/>
    <w:rsid w:val="00790B9C"/>
    <w:rsid w:val="007948A6"/>
    <w:rsid w:val="007A185B"/>
    <w:rsid w:val="007B6DBA"/>
    <w:rsid w:val="007C21F6"/>
    <w:rsid w:val="007C4714"/>
    <w:rsid w:val="007C59B0"/>
    <w:rsid w:val="007D0D0D"/>
    <w:rsid w:val="007E181D"/>
    <w:rsid w:val="00806210"/>
    <w:rsid w:val="00806AB3"/>
    <w:rsid w:val="008111DE"/>
    <w:rsid w:val="00816040"/>
    <w:rsid w:val="008212CE"/>
    <w:rsid w:val="008219B4"/>
    <w:rsid w:val="0084475D"/>
    <w:rsid w:val="00845549"/>
    <w:rsid w:val="00845C11"/>
    <w:rsid w:val="008467B8"/>
    <w:rsid w:val="00850AE9"/>
    <w:rsid w:val="00852D22"/>
    <w:rsid w:val="008679E5"/>
    <w:rsid w:val="00873AD5"/>
    <w:rsid w:val="008776F4"/>
    <w:rsid w:val="00886C46"/>
    <w:rsid w:val="00894750"/>
    <w:rsid w:val="008B19AD"/>
    <w:rsid w:val="008C5A98"/>
    <w:rsid w:val="008C61F8"/>
    <w:rsid w:val="008D2CC7"/>
    <w:rsid w:val="008D7117"/>
    <w:rsid w:val="008E67FE"/>
    <w:rsid w:val="008F0267"/>
    <w:rsid w:val="008F2CAC"/>
    <w:rsid w:val="00921968"/>
    <w:rsid w:val="00921E3E"/>
    <w:rsid w:val="009520A2"/>
    <w:rsid w:val="00952DC6"/>
    <w:rsid w:val="00963E9B"/>
    <w:rsid w:val="0096678A"/>
    <w:rsid w:val="00974481"/>
    <w:rsid w:val="009769E5"/>
    <w:rsid w:val="00981322"/>
    <w:rsid w:val="00983651"/>
    <w:rsid w:val="00986662"/>
    <w:rsid w:val="00987A1C"/>
    <w:rsid w:val="00987AEA"/>
    <w:rsid w:val="009A139E"/>
    <w:rsid w:val="009C2E3B"/>
    <w:rsid w:val="009C667A"/>
    <w:rsid w:val="009D10E5"/>
    <w:rsid w:val="009E4F13"/>
    <w:rsid w:val="009F4DBB"/>
    <w:rsid w:val="00A003DB"/>
    <w:rsid w:val="00A04C0C"/>
    <w:rsid w:val="00A206E7"/>
    <w:rsid w:val="00A20E78"/>
    <w:rsid w:val="00A251BE"/>
    <w:rsid w:val="00A255A2"/>
    <w:rsid w:val="00A25CA8"/>
    <w:rsid w:val="00A27231"/>
    <w:rsid w:val="00A37D5B"/>
    <w:rsid w:val="00A41750"/>
    <w:rsid w:val="00A4368E"/>
    <w:rsid w:val="00A57D71"/>
    <w:rsid w:val="00A6113A"/>
    <w:rsid w:val="00A639E8"/>
    <w:rsid w:val="00A73F22"/>
    <w:rsid w:val="00A76787"/>
    <w:rsid w:val="00A77A16"/>
    <w:rsid w:val="00A848FC"/>
    <w:rsid w:val="00A95F05"/>
    <w:rsid w:val="00AA1E3E"/>
    <w:rsid w:val="00AA35BC"/>
    <w:rsid w:val="00AA72CE"/>
    <w:rsid w:val="00AC1188"/>
    <w:rsid w:val="00AE0296"/>
    <w:rsid w:val="00AE25AF"/>
    <w:rsid w:val="00AE2766"/>
    <w:rsid w:val="00AE37D6"/>
    <w:rsid w:val="00AF1CAB"/>
    <w:rsid w:val="00AF7B29"/>
    <w:rsid w:val="00B13300"/>
    <w:rsid w:val="00B135E1"/>
    <w:rsid w:val="00B23830"/>
    <w:rsid w:val="00B314DD"/>
    <w:rsid w:val="00B402A5"/>
    <w:rsid w:val="00B60619"/>
    <w:rsid w:val="00B631CF"/>
    <w:rsid w:val="00B66891"/>
    <w:rsid w:val="00B7675F"/>
    <w:rsid w:val="00B77FD1"/>
    <w:rsid w:val="00B83C42"/>
    <w:rsid w:val="00B96772"/>
    <w:rsid w:val="00BC4E60"/>
    <w:rsid w:val="00BF3E70"/>
    <w:rsid w:val="00C00CBC"/>
    <w:rsid w:val="00C00EF8"/>
    <w:rsid w:val="00C04ABC"/>
    <w:rsid w:val="00C05F48"/>
    <w:rsid w:val="00C23DA4"/>
    <w:rsid w:val="00C330AA"/>
    <w:rsid w:val="00C33BF1"/>
    <w:rsid w:val="00C34628"/>
    <w:rsid w:val="00C41A55"/>
    <w:rsid w:val="00C52B08"/>
    <w:rsid w:val="00C6094F"/>
    <w:rsid w:val="00C912D3"/>
    <w:rsid w:val="00C91C36"/>
    <w:rsid w:val="00C93895"/>
    <w:rsid w:val="00CA22D7"/>
    <w:rsid w:val="00CB5A22"/>
    <w:rsid w:val="00CC72DC"/>
    <w:rsid w:val="00CD3E4B"/>
    <w:rsid w:val="00CD4069"/>
    <w:rsid w:val="00CD7484"/>
    <w:rsid w:val="00CF1556"/>
    <w:rsid w:val="00CF3F81"/>
    <w:rsid w:val="00CF5E8D"/>
    <w:rsid w:val="00D03FB6"/>
    <w:rsid w:val="00D078F1"/>
    <w:rsid w:val="00D14A02"/>
    <w:rsid w:val="00D167E0"/>
    <w:rsid w:val="00D22CAD"/>
    <w:rsid w:val="00D263BF"/>
    <w:rsid w:val="00D43059"/>
    <w:rsid w:val="00D51E3B"/>
    <w:rsid w:val="00D56BCE"/>
    <w:rsid w:val="00D609FE"/>
    <w:rsid w:val="00D66CFB"/>
    <w:rsid w:val="00D67453"/>
    <w:rsid w:val="00D7528C"/>
    <w:rsid w:val="00D81467"/>
    <w:rsid w:val="00D87D0F"/>
    <w:rsid w:val="00D87E17"/>
    <w:rsid w:val="00DA221B"/>
    <w:rsid w:val="00DA28A2"/>
    <w:rsid w:val="00DC27EE"/>
    <w:rsid w:val="00DC7CAA"/>
    <w:rsid w:val="00DD254D"/>
    <w:rsid w:val="00DF0149"/>
    <w:rsid w:val="00DF288D"/>
    <w:rsid w:val="00DF467E"/>
    <w:rsid w:val="00DF7A25"/>
    <w:rsid w:val="00DF7D00"/>
    <w:rsid w:val="00E02EF5"/>
    <w:rsid w:val="00E0424B"/>
    <w:rsid w:val="00E10009"/>
    <w:rsid w:val="00E13BF2"/>
    <w:rsid w:val="00E27E93"/>
    <w:rsid w:val="00E302CB"/>
    <w:rsid w:val="00E42DB4"/>
    <w:rsid w:val="00E43F9B"/>
    <w:rsid w:val="00E708A7"/>
    <w:rsid w:val="00E70EFC"/>
    <w:rsid w:val="00E715F7"/>
    <w:rsid w:val="00E76E2C"/>
    <w:rsid w:val="00E77FAB"/>
    <w:rsid w:val="00E83840"/>
    <w:rsid w:val="00E8571E"/>
    <w:rsid w:val="00EF3EF1"/>
    <w:rsid w:val="00F01EB4"/>
    <w:rsid w:val="00F141F2"/>
    <w:rsid w:val="00F152D6"/>
    <w:rsid w:val="00F15381"/>
    <w:rsid w:val="00F16CC6"/>
    <w:rsid w:val="00F17A29"/>
    <w:rsid w:val="00F3084E"/>
    <w:rsid w:val="00F43B64"/>
    <w:rsid w:val="00F51C0C"/>
    <w:rsid w:val="00F6104A"/>
    <w:rsid w:val="00F72126"/>
    <w:rsid w:val="00F74FEC"/>
    <w:rsid w:val="00F7722C"/>
    <w:rsid w:val="00F84E19"/>
    <w:rsid w:val="00F87F12"/>
    <w:rsid w:val="00F91AA9"/>
    <w:rsid w:val="00F92CEA"/>
    <w:rsid w:val="00F9595F"/>
    <w:rsid w:val="00F96892"/>
    <w:rsid w:val="00F971BB"/>
    <w:rsid w:val="00FA2E9E"/>
    <w:rsid w:val="00FC55D5"/>
    <w:rsid w:val="00FD28B6"/>
    <w:rsid w:val="00FF6167"/>
    <w:rsid w:val="00FF7982"/>
    <w:rsid w:val="013FCF99"/>
    <w:rsid w:val="019F1EAC"/>
    <w:rsid w:val="01B6972B"/>
    <w:rsid w:val="028D0D25"/>
    <w:rsid w:val="03F946BD"/>
    <w:rsid w:val="0400EAC1"/>
    <w:rsid w:val="04EE37ED"/>
    <w:rsid w:val="060875E6"/>
    <w:rsid w:val="063B1E5E"/>
    <w:rsid w:val="063B34E4"/>
    <w:rsid w:val="06BEEE7E"/>
    <w:rsid w:val="083CF899"/>
    <w:rsid w:val="094BDE54"/>
    <w:rsid w:val="09D8D834"/>
    <w:rsid w:val="0ACB3966"/>
    <w:rsid w:val="0BE52FE4"/>
    <w:rsid w:val="0C0402E7"/>
    <w:rsid w:val="0C1C0988"/>
    <w:rsid w:val="0C9755B0"/>
    <w:rsid w:val="0D8087C2"/>
    <w:rsid w:val="0E02DA28"/>
    <w:rsid w:val="0E4FECBD"/>
    <w:rsid w:val="0F439D68"/>
    <w:rsid w:val="0F7E84B5"/>
    <w:rsid w:val="1159161D"/>
    <w:rsid w:val="11595C32"/>
    <w:rsid w:val="12B90499"/>
    <w:rsid w:val="1472C71A"/>
    <w:rsid w:val="14FF6C0B"/>
    <w:rsid w:val="151C3E73"/>
    <w:rsid w:val="177AC6AE"/>
    <w:rsid w:val="17BDDD4B"/>
    <w:rsid w:val="182BAF43"/>
    <w:rsid w:val="189504A7"/>
    <w:rsid w:val="1898DF88"/>
    <w:rsid w:val="1A703308"/>
    <w:rsid w:val="1B070C31"/>
    <w:rsid w:val="1C3C77BD"/>
    <w:rsid w:val="1C922645"/>
    <w:rsid w:val="1CED05F9"/>
    <w:rsid w:val="1DB83D00"/>
    <w:rsid w:val="1E1870BE"/>
    <w:rsid w:val="1EA22BCB"/>
    <w:rsid w:val="23077341"/>
    <w:rsid w:val="242D84FE"/>
    <w:rsid w:val="25941CC5"/>
    <w:rsid w:val="26ACA147"/>
    <w:rsid w:val="26E8DD0A"/>
    <w:rsid w:val="2952909A"/>
    <w:rsid w:val="299F6395"/>
    <w:rsid w:val="29B33517"/>
    <w:rsid w:val="2CF64BF1"/>
    <w:rsid w:val="2D1AD84B"/>
    <w:rsid w:val="2D2B1B4E"/>
    <w:rsid w:val="2D581E8E"/>
    <w:rsid w:val="2D7D0478"/>
    <w:rsid w:val="2D9E52C8"/>
    <w:rsid w:val="2DC2D9C4"/>
    <w:rsid w:val="2DD00FB7"/>
    <w:rsid w:val="2FACB8E9"/>
    <w:rsid w:val="2FFD7F45"/>
    <w:rsid w:val="300EA519"/>
    <w:rsid w:val="32874FDA"/>
    <w:rsid w:val="339C77A1"/>
    <w:rsid w:val="33C6EF9E"/>
    <w:rsid w:val="3418A751"/>
    <w:rsid w:val="343136EC"/>
    <w:rsid w:val="3603CB3A"/>
    <w:rsid w:val="365271BC"/>
    <w:rsid w:val="37C6DDFF"/>
    <w:rsid w:val="38FA4ED8"/>
    <w:rsid w:val="3921935B"/>
    <w:rsid w:val="3929F666"/>
    <w:rsid w:val="3A6AD24C"/>
    <w:rsid w:val="3A950106"/>
    <w:rsid w:val="3BB141AD"/>
    <w:rsid w:val="3CF9BD36"/>
    <w:rsid w:val="3D283847"/>
    <w:rsid w:val="3D4E6A44"/>
    <w:rsid w:val="3DD2737C"/>
    <w:rsid w:val="3E7DE9CC"/>
    <w:rsid w:val="3ED40A68"/>
    <w:rsid w:val="4024EE91"/>
    <w:rsid w:val="42430F93"/>
    <w:rsid w:val="4260386A"/>
    <w:rsid w:val="42866A67"/>
    <w:rsid w:val="42F82436"/>
    <w:rsid w:val="430A9C89"/>
    <w:rsid w:val="43D9DE7F"/>
    <w:rsid w:val="4529A055"/>
    <w:rsid w:val="457DE6C9"/>
    <w:rsid w:val="45FFE1B9"/>
    <w:rsid w:val="46CD8259"/>
    <w:rsid w:val="47426366"/>
    <w:rsid w:val="478A3F46"/>
    <w:rsid w:val="4809CC6B"/>
    <w:rsid w:val="4877A2B6"/>
    <w:rsid w:val="49203A31"/>
    <w:rsid w:val="49A59E04"/>
    <w:rsid w:val="49FC926D"/>
    <w:rsid w:val="49FE37B3"/>
    <w:rsid w:val="4A4074E3"/>
    <w:rsid w:val="4AA645BF"/>
    <w:rsid w:val="4B153F7C"/>
    <w:rsid w:val="4BF54814"/>
    <w:rsid w:val="4C94A887"/>
    <w:rsid w:val="4D73050F"/>
    <w:rsid w:val="4D8EE19B"/>
    <w:rsid w:val="4E0F5A5D"/>
    <w:rsid w:val="4F6E016E"/>
    <w:rsid w:val="4FA8E2A2"/>
    <w:rsid w:val="5014299A"/>
    <w:rsid w:val="50E455A4"/>
    <w:rsid w:val="54844660"/>
    <w:rsid w:val="54C2EB28"/>
    <w:rsid w:val="5520729E"/>
    <w:rsid w:val="55F0E5EC"/>
    <w:rsid w:val="562CEFEC"/>
    <w:rsid w:val="564C070E"/>
    <w:rsid w:val="56F48460"/>
    <w:rsid w:val="577A2B21"/>
    <w:rsid w:val="585F635D"/>
    <w:rsid w:val="58695AC1"/>
    <w:rsid w:val="588B8CF9"/>
    <w:rsid w:val="5A1F5D99"/>
    <w:rsid w:val="5A3885F6"/>
    <w:rsid w:val="5A5F396C"/>
    <w:rsid w:val="5A63E33E"/>
    <w:rsid w:val="5AC4570F"/>
    <w:rsid w:val="5BC59236"/>
    <w:rsid w:val="5BDDE844"/>
    <w:rsid w:val="5BF9DF24"/>
    <w:rsid w:val="5D5DB8B9"/>
    <w:rsid w:val="5DFC958F"/>
    <w:rsid w:val="5E9C49EF"/>
    <w:rsid w:val="5F1B00AC"/>
    <w:rsid w:val="6009FF68"/>
    <w:rsid w:val="60DCA784"/>
    <w:rsid w:val="61339893"/>
    <w:rsid w:val="61D13649"/>
    <w:rsid w:val="6393532A"/>
    <w:rsid w:val="63D1D803"/>
    <w:rsid w:val="66118FAD"/>
    <w:rsid w:val="666DEDBE"/>
    <w:rsid w:val="6720F3DC"/>
    <w:rsid w:val="672C492D"/>
    <w:rsid w:val="6961B6FF"/>
    <w:rsid w:val="697BB3E1"/>
    <w:rsid w:val="69B1CCDE"/>
    <w:rsid w:val="69F97385"/>
    <w:rsid w:val="6ABF9202"/>
    <w:rsid w:val="6B178442"/>
    <w:rsid w:val="6BFFBA50"/>
    <w:rsid w:val="6C717147"/>
    <w:rsid w:val="6D82AAE0"/>
    <w:rsid w:val="6D9686F7"/>
    <w:rsid w:val="6E60E518"/>
    <w:rsid w:val="6E9FB8F1"/>
    <w:rsid w:val="73538538"/>
    <w:rsid w:val="739D7F4D"/>
    <w:rsid w:val="7455615F"/>
    <w:rsid w:val="7609BAD5"/>
    <w:rsid w:val="7628B9CB"/>
    <w:rsid w:val="76CE86DB"/>
    <w:rsid w:val="786B93C8"/>
    <w:rsid w:val="78D6337A"/>
    <w:rsid w:val="79A5CE39"/>
    <w:rsid w:val="7AD1F43F"/>
    <w:rsid w:val="7B1BEE16"/>
    <w:rsid w:val="7C6A0E59"/>
    <w:rsid w:val="7D28B8A1"/>
    <w:rsid w:val="7DB99C01"/>
    <w:rsid w:val="7EA98512"/>
    <w:rsid w:val="7F2A7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EBE32B"/>
  <w15:chartTrackingRefBased/>
  <w15:docId w15:val="{B1FD0B8B-FA9C-458B-B284-B45823063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aliases w:val="ESF_Body"/>
    <w:qFormat/>
    <w:rsid w:val="00CC72DC"/>
    <w:pPr>
      <w:spacing w:before="120" w:after="240" w:line="360" w:lineRule="exact"/>
    </w:pPr>
    <w:rPr>
      <w:rFonts w:ascii="Flanders Art Sans" w:hAnsi="Flanders Art Sans" w:cs="Mongolian Baiti (Hoofdtekst CS)"/>
      <w:color w:val="373737" w:themeColor="text2"/>
    </w:rPr>
  </w:style>
  <w:style w:type="paragraph" w:styleId="Kop1">
    <w:name w:val="heading 1"/>
    <w:aliases w:val="ESF_Kop 1"/>
    <w:basedOn w:val="Standaard"/>
    <w:next w:val="Standaard"/>
    <w:link w:val="Kop1Char"/>
    <w:uiPriority w:val="9"/>
    <w:qFormat/>
    <w:rsid w:val="00773E89"/>
    <w:pPr>
      <w:keepNext/>
      <w:keepLines/>
      <w:spacing w:before="360" w:after="480" w:line="240" w:lineRule="auto"/>
      <w:outlineLvl w:val="0"/>
    </w:pPr>
    <w:rPr>
      <w:rFonts w:eastAsiaTheme="majorEastAsia" w:cstheme="majorBidi"/>
      <w:b/>
      <w:color w:val="003399" w:themeColor="text1"/>
      <w:sz w:val="40"/>
      <w:szCs w:val="32"/>
    </w:rPr>
  </w:style>
  <w:style w:type="paragraph" w:styleId="Kop2">
    <w:name w:val="heading 2"/>
    <w:aliases w:val="ESF_Kop 2"/>
    <w:basedOn w:val="Standaard"/>
    <w:next w:val="Standaard"/>
    <w:link w:val="Kop2Char"/>
    <w:uiPriority w:val="9"/>
    <w:unhideWhenUsed/>
    <w:qFormat/>
    <w:rsid w:val="00773E89"/>
    <w:pPr>
      <w:keepNext/>
      <w:keepLines/>
      <w:spacing w:after="120"/>
      <w:outlineLvl w:val="1"/>
    </w:pPr>
    <w:rPr>
      <w:rFonts w:eastAsiaTheme="majorEastAsia" w:cstheme="majorBidi"/>
      <w:color w:val="003399" w:themeColor="text1"/>
      <w:sz w:val="28"/>
      <w:szCs w:val="26"/>
    </w:rPr>
  </w:style>
  <w:style w:type="paragraph" w:styleId="Kop3">
    <w:name w:val="heading 3"/>
    <w:aliases w:val="ESF_Kop 3"/>
    <w:basedOn w:val="Standaard"/>
    <w:next w:val="Standaard"/>
    <w:link w:val="Kop3Char"/>
    <w:uiPriority w:val="9"/>
    <w:unhideWhenUsed/>
    <w:qFormat/>
    <w:rsid w:val="00127C61"/>
    <w:pPr>
      <w:keepNext/>
      <w:keepLines/>
      <w:spacing w:before="360" w:after="0"/>
      <w:outlineLvl w:val="2"/>
    </w:pPr>
    <w:rPr>
      <w:rFonts w:ascii="Flanders Art Sans Medium" w:eastAsiaTheme="majorEastAsia" w:hAnsi="Flanders Art Sans Medium" w:cs="Mongolian Baiti (Koppen CS)"/>
      <w:caps/>
      <w:color w:val="003399" w:themeColor="text1"/>
      <w:spacing w:val="20"/>
      <w:sz w:val="20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aliases w:val="ESF_Kop 1 Char"/>
    <w:basedOn w:val="Standaardalinea-lettertype"/>
    <w:link w:val="Kop1"/>
    <w:uiPriority w:val="9"/>
    <w:rsid w:val="00773E89"/>
    <w:rPr>
      <w:rFonts w:ascii="Flanders Art Sans" w:eastAsiaTheme="majorEastAsia" w:hAnsi="Flanders Art Sans" w:cstheme="majorBidi"/>
      <w:b/>
      <w:i w:val="0"/>
      <w:color w:val="003399" w:themeColor="text1"/>
      <w:sz w:val="40"/>
      <w:szCs w:val="32"/>
    </w:rPr>
  </w:style>
  <w:style w:type="paragraph" w:styleId="Lijstalinea">
    <w:name w:val="List Paragraph"/>
    <w:basedOn w:val="Standaard"/>
    <w:link w:val="LijstalineaChar"/>
    <w:uiPriority w:val="34"/>
    <w:rsid w:val="00D609FE"/>
    <w:pPr>
      <w:ind w:left="720"/>
      <w:contextualSpacing/>
    </w:pPr>
  </w:style>
  <w:style w:type="table" w:styleId="Tabelraster">
    <w:name w:val="Table Grid"/>
    <w:basedOn w:val="Standaardtabel"/>
    <w:uiPriority w:val="59"/>
    <w:rsid w:val="002A27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alweb">
    <w:name w:val="Normal (Web)"/>
    <w:basedOn w:val="Standaard"/>
    <w:uiPriority w:val="99"/>
    <w:semiHidden/>
    <w:unhideWhenUsed/>
    <w:rsid w:val="00F141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Zwaar">
    <w:name w:val="Strong"/>
    <w:basedOn w:val="Standaardalinea-lettertype"/>
    <w:uiPriority w:val="22"/>
    <w:rsid w:val="00F141F2"/>
    <w:rPr>
      <w:rFonts w:ascii="Flanders Art Sans" w:hAnsi="Flanders Art Sans"/>
      <w:b/>
      <w:bCs/>
      <w:i w:val="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140B85"/>
    <w:rPr>
      <w:rFonts w:ascii="Flanders Art Sans" w:hAnsi="Flanders Art Sans"/>
      <w:b w:val="0"/>
      <w:i w:val="0"/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140B85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140B85"/>
    <w:rPr>
      <w:rFonts w:ascii="Flanders Art Sans" w:hAnsi="Flanders Art Sans"/>
      <w:b w:val="0"/>
      <w:i w:val="0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40B85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40B85"/>
    <w:rPr>
      <w:rFonts w:ascii="Flanders Art Sans" w:hAnsi="Flanders Art Sans"/>
      <w:b/>
      <w:bCs/>
      <w:i w:val="0"/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072A84"/>
    <w:rPr>
      <w:rFonts w:ascii="Flanders Art Sans" w:hAnsi="Flanders Art Sans"/>
      <w:b w:val="0"/>
      <w:i w:val="0"/>
      <w:color w:val="003399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0229A"/>
    <w:rPr>
      <w:rFonts w:ascii="Flanders Art Sans" w:hAnsi="Flanders Art Sans"/>
      <w:b w:val="0"/>
      <w:i w:val="0"/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7C21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C21F6"/>
    <w:rPr>
      <w:rFonts w:ascii="Flanders Art Sans" w:hAnsi="Flanders Art Sans"/>
      <w:b w:val="0"/>
      <w:i w:val="0"/>
    </w:rPr>
  </w:style>
  <w:style w:type="paragraph" w:styleId="Voettekst">
    <w:name w:val="footer"/>
    <w:basedOn w:val="Standaard"/>
    <w:link w:val="VoettekstChar"/>
    <w:uiPriority w:val="99"/>
    <w:unhideWhenUsed/>
    <w:rsid w:val="00A7678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76787"/>
    <w:rPr>
      <w:rFonts w:ascii="Flanders Art Sans" w:hAnsi="Flanders Art Sans" w:cs="Mongolian Baiti (Hoofdtekst CS)"/>
      <w:b w:val="0"/>
      <w:i w:val="0"/>
      <w:color w:val="373737" w:themeColor="text2"/>
    </w:rPr>
  </w:style>
  <w:style w:type="paragraph" w:styleId="Titel">
    <w:name w:val="Title"/>
    <w:aliases w:val="ESF_Titel"/>
    <w:basedOn w:val="Standaard"/>
    <w:next w:val="Standaard"/>
    <w:link w:val="TitelChar"/>
    <w:uiPriority w:val="10"/>
    <w:qFormat/>
    <w:rsid w:val="00773E89"/>
    <w:pPr>
      <w:spacing w:after="0" w:line="240" w:lineRule="auto"/>
      <w:contextualSpacing/>
    </w:pPr>
    <w:rPr>
      <w:rFonts w:eastAsiaTheme="majorEastAsia" w:cs="Mongolian Baiti (Koppen CS)"/>
      <w:b/>
      <w:color w:val="003399" w:themeColor="text1"/>
      <w:spacing w:val="-10"/>
      <w:kern w:val="28"/>
      <w:sz w:val="72"/>
      <w:szCs w:val="56"/>
    </w:rPr>
  </w:style>
  <w:style w:type="character" w:customStyle="1" w:styleId="TitelChar">
    <w:name w:val="Titel Char"/>
    <w:aliases w:val="ESF_Titel Char"/>
    <w:basedOn w:val="Standaardalinea-lettertype"/>
    <w:link w:val="Titel"/>
    <w:uiPriority w:val="10"/>
    <w:rsid w:val="00773E89"/>
    <w:rPr>
      <w:rFonts w:ascii="Flanders Art Sans" w:eastAsiaTheme="majorEastAsia" w:hAnsi="Flanders Art Sans" w:cs="Mongolian Baiti (Koppen CS)"/>
      <w:b/>
      <w:i w:val="0"/>
      <w:color w:val="003399" w:themeColor="text1"/>
      <w:spacing w:val="-10"/>
      <w:kern w:val="28"/>
      <w:sz w:val="72"/>
      <w:szCs w:val="56"/>
    </w:rPr>
  </w:style>
  <w:style w:type="character" w:styleId="GevolgdeHyperlink">
    <w:name w:val="FollowedHyperlink"/>
    <w:basedOn w:val="Standaardalinea-lettertype"/>
    <w:uiPriority w:val="99"/>
    <w:semiHidden/>
    <w:unhideWhenUsed/>
    <w:rsid w:val="009A139E"/>
    <w:rPr>
      <w:rFonts w:ascii="Flanders Art Sans" w:hAnsi="Flanders Art Sans"/>
      <w:b w:val="0"/>
      <w:i w:val="0"/>
      <w:color w:val="003399" w:themeColor="followedHyperlink"/>
      <w:u w:val="single"/>
    </w:rPr>
  </w:style>
  <w:style w:type="character" w:customStyle="1" w:styleId="Kop2Char">
    <w:name w:val="Kop 2 Char"/>
    <w:aliases w:val="ESF_Kop 2 Char"/>
    <w:basedOn w:val="Standaardalinea-lettertype"/>
    <w:link w:val="Kop2"/>
    <w:uiPriority w:val="9"/>
    <w:rsid w:val="00773E89"/>
    <w:rPr>
      <w:rFonts w:ascii="Flanders Art Sans" w:eastAsiaTheme="majorEastAsia" w:hAnsi="Flanders Art Sans" w:cstheme="majorBidi"/>
      <w:b w:val="0"/>
      <w:i w:val="0"/>
      <w:color w:val="003399" w:themeColor="text1"/>
      <w:sz w:val="28"/>
      <w:szCs w:val="26"/>
    </w:rPr>
  </w:style>
  <w:style w:type="character" w:styleId="Intensieveverwijzing">
    <w:name w:val="Intense Reference"/>
    <w:basedOn w:val="Standaardalinea-lettertype"/>
    <w:uiPriority w:val="32"/>
    <w:rsid w:val="00F6104A"/>
    <w:rPr>
      <w:rFonts w:ascii="Flanders Art Sans" w:hAnsi="Flanders Art Sans"/>
      <w:b/>
      <w:bCs/>
      <w:i w:val="0"/>
      <w:smallCaps/>
      <w:color w:val="168AD2" w:themeColor="accent1"/>
      <w:spacing w:val="5"/>
    </w:rPr>
  </w:style>
  <w:style w:type="character" w:styleId="Paginanummer">
    <w:name w:val="page number"/>
    <w:basedOn w:val="Standaardalinea-lettertype"/>
    <w:uiPriority w:val="99"/>
    <w:semiHidden/>
    <w:unhideWhenUsed/>
    <w:rsid w:val="00921E3E"/>
    <w:rPr>
      <w:rFonts w:ascii="Flanders Art Sans" w:hAnsi="Flanders Art Sans"/>
      <w:b w:val="0"/>
      <w:i w:val="0"/>
    </w:rPr>
  </w:style>
  <w:style w:type="paragraph" w:styleId="Ondertitel">
    <w:name w:val="Subtitle"/>
    <w:aliases w:val="ESF_Ondertitel"/>
    <w:basedOn w:val="Standaard"/>
    <w:next w:val="Standaard"/>
    <w:link w:val="OndertitelChar"/>
    <w:uiPriority w:val="11"/>
    <w:qFormat/>
    <w:rsid w:val="0058309E"/>
    <w:pPr>
      <w:numPr>
        <w:ilvl w:val="1"/>
      </w:numPr>
      <w:ind w:left="1134"/>
    </w:pPr>
    <w:rPr>
      <w:rFonts w:eastAsiaTheme="minorEastAsia"/>
      <w:color w:val="003399"/>
      <w:sz w:val="40"/>
    </w:rPr>
  </w:style>
  <w:style w:type="character" w:customStyle="1" w:styleId="OndertitelChar">
    <w:name w:val="Ondertitel Char"/>
    <w:aliases w:val="ESF_Ondertitel Char"/>
    <w:basedOn w:val="Standaardalinea-lettertype"/>
    <w:link w:val="Ondertitel"/>
    <w:uiPriority w:val="11"/>
    <w:rsid w:val="0058309E"/>
    <w:rPr>
      <w:rFonts w:ascii="Flanders Art Sans" w:eastAsiaTheme="minorEastAsia" w:hAnsi="Flanders Art Sans" w:cs="Mongolian Baiti (Hoofdtekst CS)"/>
      <w:b w:val="0"/>
      <w:i w:val="0"/>
      <w:color w:val="003399"/>
      <w:sz w:val="40"/>
    </w:rPr>
  </w:style>
  <w:style w:type="character" w:customStyle="1" w:styleId="Kop3Char">
    <w:name w:val="Kop 3 Char"/>
    <w:aliases w:val="ESF_Kop 3 Char"/>
    <w:basedOn w:val="Standaardalinea-lettertype"/>
    <w:link w:val="Kop3"/>
    <w:uiPriority w:val="9"/>
    <w:rsid w:val="00127C61"/>
    <w:rPr>
      <w:rFonts w:ascii="Flanders Art Sans Medium" w:eastAsiaTheme="majorEastAsia" w:hAnsi="Flanders Art Sans Medium" w:cs="Mongolian Baiti (Koppen CS)"/>
      <w:b w:val="0"/>
      <w:i w:val="0"/>
      <w:caps/>
      <w:color w:val="003399" w:themeColor="text1"/>
      <w:spacing w:val="20"/>
      <w:sz w:val="20"/>
      <w:szCs w:val="24"/>
    </w:rPr>
  </w:style>
  <w:style w:type="character" w:customStyle="1" w:styleId="LijstalineaChar">
    <w:name w:val="Lijstalinea Char"/>
    <w:basedOn w:val="Standaardalinea-lettertype"/>
    <w:link w:val="Lijstalinea"/>
    <w:uiPriority w:val="34"/>
    <w:locked/>
    <w:rsid w:val="00CC72DC"/>
    <w:rPr>
      <w:rFonts w:ascii="Flanders Art Sans" w:hAnsi="Flanders Art Sans" w:cs="Mongolian Baiti (Hoofdtekst CS)"/>
      <w:b w:val="0"/>
      <w:i w:val="0"/>
      <w:color w:val="373737" w:themeColor="text2"/>
    </w:rPr>
  </w:style>
  <w:style w:type="paragraph" w:customStyle="1" w:styleId="ESFBodyOpsomming">
    <w:name w:val="ESF_Body_Opsomming"/>
    <w:basedOn w:val="Standaard"/>
    <w:qFormat/>
    <w:rsid w:val="006A7495"/>
    <w:pPr>
      <w:numPr>
        <w:numId w:val="1"/>
      </w:numPr>
      <w:spacing w:before="0" w:after="0"/>
      <w:ind w:left="924" w:hanging="357"/>
    </w:pPr>
  </w:style>
  <w:style w:type="paragraph" w:customStyle="1" w:styleId="ESFKop1Nummer">
    <w:name w:val="ESF_Kop 1_Nummer"/>
    <w:basedOn w:val="Kop1"/>
    <w:link w:val="ESFKop1NummerChar"/>
    <w:qFormat/>
    <w:rsid w:val="00604992"/>
    <w:pPr>
      <w:numPr>
        <w:numId w:val="2"/>
      </w:numPr>
      <w:spacing w:after="240" w:line="360" w:lineRule="auto"/>
      <w:contextualSpacing/>
    </w:pPr>
    <w:rPr>
      <w:rFonts w:eastAsia="FlandersArtSans-Bold" w:cs="FlandersArtSans-Bold"/>
      <w:szCs w:val="20"/>
      <w:lang w:eastAsia="nl-BE"/>
    </w:rPr>
  </w:style>
  <w:style w:type="paragraph" w:customStyle="1" w:styleId="ESFKop2Nummer">
    <w:name w:val="ESF_Kop 2_Nummer"/>
    <w:basedOn w:val="Kop2"/>
    <w:link w:val="ESFKop2NummerChar"/>
    <w:qFormat/>
    <w:rsid w:val="006A3ACB"/>
    <w:pPr>
      <w:numPr>
        <w:ilvl w:val="1"/>
        <w:numId w:val="2"/>
      </w:numPr>
      <w:spacing w:before="480" w:line="240" w:lineRule="auto"/>
      <w:jc w:val="both"/>
    </w:pPr>
    <w:rPr>
      <w:rFonts w:eastAsia="FlandersArtSerif-Regular" w:cs="FlandersArtSerif-Regular"/>
      <w:szCs w:val="32"/>
      <w:lang w:eastAsia="nl-BE"/>
    </w:rPr>
  </w:style>
  <w:style w:type="character" w:customStyle="1" w:styleId="ESFKop1NummerChar">
    <w:name w:val="ESF_Kop 1_Nummer Char"/>
    <w:basedOn w:val="Kop1Char"/>
    <w:link w:val="ESFKop1Nummer"/>
    <w:rsid w:val="00604992"/>
    <w:rPr>
      <w:rFonts w:ascii="Flanders Art Sans" w:eastAsia="FlandersArtSans-Bold" w:hAnsi="Flanders Art Sans" w:cs="FlandersArtSans-Bold"/>
      <w:b/>
      <w:i w:val="0"/>
      <w:color w:val="003399" w:themeColor="text1"/>
      <w:sz w:val="40"/>
      <w:szCs w:val="20"/>
      <w:lang w:eastAsia="nl-BE"/>
    </w:rPr>
  </w:style>
  <w:style w:type="character" w:customStyle="1" w:styleId="ESFKop2NummerChar">
    <w:name w:val="ESF_Kop 2_Nummer Char"/>
    <w:basedOn w:val="Kop2Char"/>
    <w:link w:val="ESFKop2Nummer"/>
    <w:rsid w:val="006A3ACB"/>
    <w:rPr>
      <w:rFonts w:ascii="Flanders Art Sans" w:eastAsia="FlandersArtSerif-Regular" w:hAnsi="Flanders Art Sans" w:cs="FlandersArtSerif-Regular"/>
      <w:b w:val="0"/>
      <w:i w:val="0"/>
      <w:color w:val="003399" w:themeColor="text1"/>
      <w:sz w:val="28"/>
      <w:szCs w:val="32"/>
      <w:lang w:eastAsia="nl-BE"/>
    </w:rPr>
  </w:style>
  <w:style w:type="paragraph" w:customStyle="1" w:styleId="ESFKop3Nummer">
    <w:name w:val="ESF_Kop 3_Nummer"/>
    <w:basedOn w:val="Kop3"/>
    <w:qFormat/>
    <w:rsid w:val="0078183E"/>
    <w:pPr>
      <w:numPr>
        <w:numId w:val="3"/>
      </w:numPr>
    </w:pPr>
    <w:rPr>
      <w:rFonts w:eastAsia="FlandersArtSans-Regular"/>
    </w:rPr>
  </w:style>
  <w:style w:type="paragraph" w:customStyle="1" w:styleId="ESFQuote">
    <w:name w:val="ESF_Quote"/>
    <w:basedOn w:val="Standaard"/>
    <w:qFormat/>
    <w:rsid w:val="00CD3E4B"/>
    <w:pPr>
      <w:spacing w:line="240" w:lineRule="auto"/>
      <w:ind w:left="1276" w:right="1417"/>
      <w:jc w:val="center"/>
    </w:pPr>
    <w:rPr>
      <w:rFonts w:ascii="Flanders Art Sans Light" w:hAnsi="Flanders Art Sans Light"/>
      <w:color w:val="003399" w:themeColor="accent4"/>
      <w:sz w:val="40"/>
      <w:szCs w:val="40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987A1C"/>
    <w:pPr>
      <w:spacing w:before="0"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nl-BE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987A1C"/>
    <w:rPr>
      <w:rFonts w:ascii="Arial" w:eastAsia="Arial" w:hAnsi="Arial" w:cs="Arial"/>
      <w:b w:val="0"/>
      <w:i w:val="0"/>
      <w:color w:val="000000"/>
      <w:sz w:val="20"/>
      <w:szCs w:val="20"/>
      <w:lang w:eastAsia="nl-B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987A1C"/>
    <w:rPr>
      <w:rFonts w:ascii="Flanders Art Sans" w:hAnsi="Flanders Art Sans"/>
      <w:b w:val="0"/>
      <w:i w:val="0"/>
      <w:vertAlign w:val="superscript"/>
    </w:rPr>
  </w:style>
  <w:style w:type="paragraph" w:customStyle="1" w:styleId="ESFVoetnoot">
    <w:name w:val="ESF_Voetnoot"/>
    <w:basedOn w:val="Standaard"/>
    <w:qFormat/>
    <w:rsid w:val="00987A1C"/>
    <w:pPr>
      <w:spacing w:line="260" w:lineRule="exact"/>
    </w:pPr>
    <w:rPr>
      <w:color w:val="A6A6A6" w:themeColor="background1" w:themeShade="A6"/>
      <w:sz w:val="18"/>
    </w:rPr>
  </w:style>
  <w:style w:type="paragraph" w:styleId="Inhopg2">
    <w:name w:val="toc 2"/>
    <w:basedOn w:val="Standaard"/>
    <w:next w:val="Standaard"/>
    <w:autoRedefine/>
    <w:uiPriority w:val="39"/>
    <w:unhideWhenUsed/>
    <w:rsid w:val="004C0D32"/>
    <w:pPr>
      <w:spacing w:after="100"/>
      <w:ind w:left="220"/>
    </w:pPr>
  </w:style>
  <w:style w:type="paragraph" w:styleId="Inhopg1">
    <w:name w:val="toc 1"/>
    <w:basedOn w:val="Standaard"/>
    <w:next w:val="Standaard"/>
    <w:autoRedefine/>
    <w:uiPriority w:val="39"/>
    <w:unhideWhenUsed/>
    <w:rsid w:val="004C0D32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8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437">
          <w:marLeft w:val="-75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6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10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67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32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87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42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56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59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743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6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68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20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04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05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846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11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64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72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09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5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46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273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24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61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51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28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53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59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8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72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28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63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13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45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94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07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406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08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78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69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63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02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22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373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66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46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27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46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146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8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11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80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88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96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75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121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19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4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9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677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6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4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5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80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81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264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62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92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00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13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0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3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5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6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4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5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8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33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7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8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3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6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8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5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5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8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1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8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9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2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8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3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75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7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0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8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0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3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8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3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6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8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5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tiff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.sv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tif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9.svg"/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paepki\Vlaamse%20overheid%20-%20Office%20365\ESF%20-%20Communicatie\Communicatietoolkit%202022\Sjablonen\sjabloon_Oproepfiche%20EuropaWSE.dotx" TargetMode="External"/></Relationships>
</file>

<file path=word/theme/theme1.xml><?xml version="1.0" encoding="utf-8"?>
<a:theme xmlns:a="http://schemas.openxmlformats.org/drawingml/2006/main" name="Kantoorthema">
  <a:themeElements>
    <a:clrScheme name="ESF-TEST">
      <a:dk1>
        <a:srgbClr val="003399"/>
      </a:dk1>
      <a:lt1>
        <a:srgbClr val="FFFFFF"/>
      </a:lt1>
      <a:dk2>
        <a:srgbClr val="373737"/>
      </a:dk2>
      <a:lt2>
        <a:srgbClr val="F6F5F3"/>
      </a:lt2>
      <a:accent1>
        <a:srgbClr val="168AD2"/>
      </a:accent1>
      <a:accent2>
        <a:srgbClr val="30B7BB"/>
      </a:accent2>
      <a:accent3>
        <a:srgbClr val="FFCC00"/>
      </a:accent3>
      <a:accent4>
        <a:srgbClr val="003399"/>
      </a:accent4>
      <a:accent5>
        <a:srgbClr val="373737"/>
      </a:accent5>
      <a:accent6>
        <a:srgbClr val="373636"/>
      </a:accent6>
      <a:hlink>
        <a:srgbClr val="003399"/>
      </a:hlink>
      <a:folHlink>
        <a:srgbClr val="0033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383687A728354C98717985D4FEE7F1" ma:contentTypeVersion="16" ma:contentTypeDescription="Een nieuw document maken." ma:contentTypeScope="" ma:versionID="61a8b8d817dbde5bc287b5cd93dff5bb">
  <xsd:schema xmlns:xsd="http://www.w3.org/2001/XMLSchema" xmlns:xs="http://www.w3.org/2001/XMLSchema" xmlns:p="http://schemas.microsoft.com/office/2006/metadata/properties" xmlns:ns2="3648d907-3586-47ba-afec-a4152d050875" xmlns:ns3="32f15174-c2be-4dd9-8c1f-9c8cb7adf6d0" xmlns:ns4="9a9ec0f0-7796-43d0-ac1f-4c8c46ee0bd1" targetNamespace="http://schemas.microsoft.com/office/2006/metadata/properties" ma:root="true" ma:fieldsID="afa355c8e75850b0eaa2e01dedd0fff1" ns2:_="" ns3:_="" ns4:_="">
    <xsd:import namespace="3648d907-3586-47ba-afec-a4152d050875"/>
    <xsd:import namespace="32f15174-c2be-4dd9-8c1f-9c8cb7adf6d0"/>
    <xsd:import namespace="9a9ec0f0-7796-43d0-ac1f-4c8c46ee0bd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48d907-3586-47ba-afec-a4152d05087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f15174-c2be-4dd9-8c1f-9c8cb7adf6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49ca8161-7180-459b-a0ef-1a71cf6ffe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9ec0f0-7796-43d0-ac1f-4c8c46ee0bd1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98bf6cae-c3ee-4e49-908b-4c2c733b3cad}" ma:internalName="TaxCatchAll" ma:showField="CatchAllData" ma:web="3648d907-3586-47ba-afec-a4152d0508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9ec0f0-7796-43d0-ac1f-4c8c46ee0bd1" xsi:nil="true"/>
    <SharedWithUsers xmlns="3648d907-3586-47ba-afec-a4152d050875">
      <UserInfo>
        <DisplayName>Audooren Stijn</DisplayName>
        <AccountId>57</AccountId>
        <AccountType/>
      </UserInfo>
    </SharedWithUsers>
    <lcf76f155ced4ddcb4097134ff3c332f xmlns="32f15174-c2be-4dd9-8c1f-9c8cb7adf6d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09C8034-58E2-4D72-8FED-EAB891DAD7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061887-C475-49D4-9FEE-BC8F566142ED}"/>
</file>

<file path=customXml/itemProps3.xml><?xml version="1.0" encoding="utf-8"?>
<ds:datastoreItem xmlns:ds="http://schemas.openxmlformats.org/officeDocument/2006/customXml" ds:itemID="{8BFD25A2-3FDD-5F4A-9786-C9B449B8CF9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08EE72C-DC99-4F37-A64E-247C7ED5D7CE}">
  <ds:schemaRefs>
    <ds:schemaRef ds:uri="http://schemas.microsoft.com/office/2006/metadata/properties"/>
    <ds:schemaRef ds:uri="http://schemas.microsoft.com/office/infopath/2007/PartnerControls"/>
    <ds:schemaRef ds:uri="32f15174-c2be-4dd9-8c1f-9c8cb7adf6d0"/>
    <ds:schemaRef ds:uri="9a9ec0f0-7796-43d0-ac1f-4c8c46ee0bd1"/>
    <ds:schemaRef ds:uri="3648d907-3586-47ba-afec-a4152d050875"/>
    <ds:schemaRef ds:uri="5053ac3f-dc01-4d2f-89e5-6021042d959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sjabloon_Oproepfiche EuropaWSE</Template>
  <TotalTime>2</TotalTime>
  <Pages>4</Pages>
  <Words>177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Oproepfiche</vt:lpstr>
    </vt:vector>
  </TitlesOfParts>
  <Manager/>
  <Company/>
  <LinksUpToDate>false</LinksUpToDate>
  <CharactersWithSpaces>1151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voor plan van aanpak</dc:title>
  <dc:subject>Fiche per unieke leerwerkplek gemeenschapsdienst</dc:subject>
  <dc:creator>De Paepe, Kim</dc:creator>
  <cp:keywords/>
  <dc:description/>
  <cp:lastModifiedBy>Meyers Caroline</cp:lastModifiedBy>
  <cp:revision>2</cp:revision>
  <dcterms:created xsi:type="dcterms:W3CDTF">2023-03-03T16:37:00Z</dcterms:created>
  <dcterms:modified xsi:type="dcterms:W3CDTF">2023-03-03T16:37:00Z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0x01010099383687A728354C98717985D4FEE7F1</vt:lpwstr>
  </property>
  <property fmtid="{D5CDD505-2E9C-101B-9397-08002B2CF9AE}" pid="3" name="MediaServiceImageTags">
    <vt:lpwstr/>
  </property>
</Properties>
</file>